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786" w:rsidRDefault="00C908FB" w:rsidP="001F41A5">
      <w:bookmarkStart w:id="0" w:name="_LastPageContents"/>
      <w:bookmarkStart w:id="1" w:name="_MacBuGuideStaticData_800H"/>
      <w:r>
        <w:rPr>
          <w:noProof/>
        </w:rPr>
        <w:drawing>
          <wp:anchor distT="0" distB="0" distL="114300" distR="114300" simplePos="0" relativeHeight="251663360" behindDoc="1" locked="0" layoutInCell="1" allowOverlap="1">
            <wp:simplePos x="0" y="0"/>
            <wp:positionH relativeFrom="column">
              <wp:posOffset>869950</wp:posOffset>
            </wp:positionH>
            <wp:positionV relativeFrom="page">
              <wp:posOffset>648970</wp:posOffset>
            </wp:positionV>
            <wp:extent cx="5400675" cy="3600450"/>
            <wp:effectExtent l="0" t="0" r="0" b="0"/>
            <wp:wrapNone/>
            <wp:docPr id="87" name="Afbeelding 87" descr="Bruggen bo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ruggen bouw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page">
              <wp:posOffset>1497330</wp:posOffset>
            </wp:positionH>
            <wp:positionV relativeFrom="paragraph">
              <wp:posOffset>-209550</wp:posOffset>
            </wp:positionV>
            <wp:extent cx="5790565" cy="279400"/>
            <wp:effectExtent l="0" t="0" r="0" b="0"/>
            <wp:wrapTight wrapText="bothSides">
              <wp:wrapPolygon edited="0">
                <wp:start x="0" y="2945"/>
                <wp:lineTo x="0" y="20618"/>
                <wp:lineTo x="21531" y="20618"/>
                <wp:lineTo x="21531" y="2945"/>
                <wp:lineTo x="0" y="2945"/>
              </wp:wrapPolygon>
            </wp:wrapTight>
            <wp:docPr id="72"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0565" cy="279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page">
                  <wp:posOffset>2832735</wp:posOffset>
                </wp:positionH>
                <wp:positionV relativeFrom="page">
                  <wp:posOffset>4231640</wp:posOffset>
                </wp:positionV>
                <wp:extent cx="3835400" cy="452120"/>
                <wp:effectExtent l="3810" t="2540" r="0" b="2540"/>
                <wp:wrapTight wrapText="bothSides">
                  <wp:wrapPolygon edited="0">
                    <wp:start x="0" y="0"/>
                    <wp:lineTo x="21600" y="0"/>
                    <wp:lineTo x="21600" y="21600"/>
                    <wp:lineTo x="0" y="21600"/>
                    <wp:lineTo x="0" y="0"/>
                  </wp:wrapPolygon>
                </wp:wrapTight>
                <wp:docPr id="1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458" w:rsidRPr="00571DEB" w:rsidRDefault="00E35458" w:rsidP="001F41A5">
                            <w:pPr>
                              <w:pStyle w:val="titel"/>
                            </w:pPr>
                            <w:r>
                              <w:t>Durf jij over de brug te komen?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margin-left:223.05pt;margin-top:333.2pt;width:302pt;height:35.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" filled="f" stroked="f">
                <v:textbox inset=",7.2pt,,7.2pt">
                  <w:txbxContent>
                    <w:p w:rsidR="00E35458" w:rsidRPr="00571DEB" w:rsidRDefault="00E35458" w:rsidP="001F41A5">
                      <w:pPr>
                        <w:pStyle w:val="titel"/>
                      </w:pPr>
                      <w:r>
                        <w:t>Durf jij over de brug te komen?</w:t>
                      </w:r>
                    </w:p>
                  </w:txbxContent>
                </v:textbox>
                <w10:wrap type="tight" anchorx="page" anchory="page"/>
              </v:shape>
            </w:pict>
          </mc:Fallback>
        </mc:AlternateContent>
      </w:r>
      <w:r>
        <w:rPr>
          <w:noProof/>
        </w:rPr>
        <w:drawing>
          <wp:anchor distT="0" distB="0" distL="114300" distR="114300" simplePos="0" relativeHeight="251652096" behindDoc="0" locked="0" layoutInCell="1" allowOverlap="1">
            <wp:simplePos x="0" y="0"/>
            <wp:positionH relativeFrom="column">
              <wp:posOffset>1699260</wp:posOffset>
            </wp:positionH>
            <wp:positionV relativeFrom="paragraph">
              <wp:posOffset>3431540</wp:posOffset>
            </wp:positionV>
            <wp:extent cx="4250055" cy="525145"/>
            <wp:effectExtent l="0" t="0" r="0" b="0"/>
            <wp:wrapTight wrapText="bothSides">
              <wp:wrapPolygon edited="0">
                <wp:start x="0" y="3134"/>
                <wp:lineTo x="0" y="21156"/>
                <wp:lineTo x="21494" y="21156"/>
                <wp:lineTo x="21494" y="3134"/>
                <wp:lineTo x="0" y="3134"/>
              </wp:wrapPolygon>
            </wp:wrapTight>
            <wp:docPr id="7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005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simplePos x="0" y="0"/>
                <wp:positionH relativeFrom="page">
                  <wp:posOffset>1643380</wp:posOffset>
                </wp:positionH>
                <wp:positionV relativeFrom="page">
                  <wp:posOffset>4907280</wp:posOffset>
                </wp:positionV>
                <wp:extent cx="5227320" cy="5100320"/>
                <wp:effectExtent l="0" t="1905" r="0" b="3175"/>
                <wp:wrapTight wrapText="bothSides">
                  <wp:wrapPolygon edited="0">
                    <wp:start x="0" y="0"/>
                    <wp:lineTo x="21600" y="0"/>
                    <wp:lineTo x="21600" y="21600"/>
                    <wp:lineTo x="0" y="21600"/>
                    <wp:lineTo x="0" y="0"/>
                  </wp:wrapPolygon>
                </wp:wrapTight>
                <wp:docPr id="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5100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rsidR="00E35458" w:rsidRPr="00571DEB" w:rsidRDefault="00E35458" w:rsidP="001F41A5">
                            <w:pPr>
                              <w:pStyle w:val="plattetekst"/>
                            </w:pPr>
                            <w:r>
                              <w:t>Nederland heeft veel water. En daarom zijn er ook veel bruggen. Sommige bruggen zijn heel hoog. Andere bruggen lijken aan draadjes te hangen. Gelukkig stort er nooit eentje in. Hoe komt dat eigenlijk</w:t>
                            </w:r>
                            <w:r w:rsidRPr="00212618">
                              <w:t>? Waarom zijn bruggen zo sterk?</w:t>
                            </w:r>
                          </w:p>
                          <w:p w:rsidR="00E35458" w:rsidRPr="00571DEB" w:rsidRDefault="00E35458" w:rsidP="005A7786">
                            <w:pPr>
                              <w:widowControl w:val="0"/>
                              <w:autoSpaceDE w:val="0"/>
                              <w:autoSpaceDN w:val="0"/>
                              <w:adjustRightInd w:val="0"/>
                              <w:spacing w:line="360" w:lineRule="auto"/>
                              <w:jc w:val="both"/>
                              <w:textAlignment w:val="center"/>
                              <w:rPr>
                                <w:rFonts w:eastAsia="Cambria" w:cs="ArialMT"/>
                                <w:color w:val="000000"/>
                                <w:sz w:val="22"/>
                                <w:szCs w:val="22"/>
                                <w:lang w:eastAsia="en-US"/>
                              </w:rPr>
                            </w:pPr>
                          </w:p>
                          <w:p w:rsidR="00E35458" w:rsidRPr="00571DEB" w:rsidRDefault="00E35458" w:rsidP="001F41A5">
                            <w:pPr>
                              <w:pStyle w:val="tussenkopje"/>
                              <w:rPr>
                                <w:rFonts w:cs="ArialMT"/>
                              </w:rPr>
                            </w:pPr>
                            <w:r w:rsidRPr="00571DEB">
                              <w:t>Wat ga je doen?</w:t>
                            </w:r>
                          </w:p>
                          <w:p w:rsidR="00E35458" w:rsidRPr="00571DEB" w:rsidRDefault="00E35458" w:rsidP="001F41A5">
                            <w:pPr>
                              <w:pStyle w:val="plattetekst"/>
                            </w:pPr>
                            <w:r>
                              <w:t>Je gaat onderzoeken welke soorten bruggen er bij jou in de buurt zijn. Je onderzoekt hoe ze gebouwd zijn en wat ze sterk maakt. Je maakt een collage van bruggen én je bouwt je eigen brug.</w:t>
                            </w:r>
                          </w:p>
                          <w:p w:rsidR="00E35458" w:rsidRPr="00571DEB" w:rsidRDefault="00E35458" w:rsidP="001F41A5">
                            <w:pPr>
                              <w:pStyle w:val="plattetekst"/>
                            </w:pPr>
                          </w:p>
                          <w:p w:rsidR="00E35458" w:rsidRPr="00571DEB" w:rsidRDefault="00E35458" w:rsidP="001F41A5">
                            <w:pPr>
                              <w:pStyle w:val="tussenkopje"/>
                            </w:pPr>
                            <w:r w:rsidRPr="00571DEB">
                              <w:t>Wat ga je leren?</w:t>
                            </w:r>
                          </w:p>
                          <w:p w:rsidR="00E35458" w:rsidRPr="00571DEB" w:rsidRDefault="00E35458" w:rsidP="00FE741C">
                            <w:pPr>
                              <w:pStyle w:val="plattetekst"/>
                            </w:pPr>
                            <w:r w:rsidRPr="00571DEB">
                              <w:t>Inhoud:</w:t>
                            </w:r>
                          </w:p>
                          <w:p w:rsidR="00E35458" w:rsidRDefault="00E35458" w:rsidP="00FE741C">
                            <w:pPr>
                              <w:pStyle w:val="plattetekst"/>
                            </w:pPr>
                            <w:r w:rsidRPr="00571DEB">
                              <w:t xml:space="preserve">• Je </w:t>
                            </w:r>
                            <w:r>
                              <w:t>weet welke soorten bruggen er zijn.</w:t>
                            </w:r>
                          </w:p>
                          <w:p w:rsidR="00E35458" w:rsidRPr="00571DEB" w:rsidRDefault="00E35458" w:rsidP="00FE741C">
                            <w:pPr>
                              <w:pStyle w:val="plattetekst"/>
                            </w:pPr>
                            <w:r w:rsidRPr="00571DEB">
                              <w:t xml:space="preserve">• Je </w:t>
                            </w:r>
                            <w:r>
                              <w:t>weet welke soorten bruggen er bij jou in de buurt zijn.</w:t>
                            </w:r>
                          </w:p>
                          <w:p w:rsidR="00E35458" w:rsidRPr="00571DEB" w:rsidRDefault="00E35458" w:rsidP="00FE741C">
                            <w:pPr>
                              <w:pStyle w:val="plattetekst"/>
                            </w:pPr>
                            <w:r w:rsidRPr="00571DEB">
                              <w:t xml:space="preserve">• Je </w:t>
                            </w:r>
                            <w:r>
                              <w:t>weet</w:t>
                            </w:r>
                            <w:r w:rsidRPr="00571DEB">
                              <w:t xml:space="preserve"> </w:t>
                            </w:r>
                            <w:r>
                              <w:t>wat bruggen sterk maakt.</w:t>
                            </w:r>
                          </w:p>
                          <w:p w:rsidR="00E35458" w:rsidRPr="00A55F0F" w:rsidRDefault="00E35458" w:rsidP="00FE741C">
                            <w:pPr>
                              <w:pStyle w:val="plattetekst"/>
                            </w:pPr>
                            <w:r w:rsidRPr="00A55F0F">
                              <w:t>Vaardigheid:</w:t>
                            </w:r>
                          </w:p>
                          <w:p w:rsidR="00E35458" w:rsidRDefault="00E35458" w:rsidP="00FE741C">
                            <w:pPr>
                              <w:pStyle w:val="plattetekst"/>
                            </w:pPr>
                            <w:r w:rsidRPr="00571DEB">
                              <w:t xml:space="preserve">• </w:t>
                            </w:r>
                            <w:r>
                              <w:t>Je kunt soorten bruggen herkennen.</w:t>
                            </w:r>
                          </w:p>
                          <w:p w:rsidR="00E35458" w:rsidRPr="00571DEB" w:rsidRDefault="00E35458" w:rsidP="00FE741C">
                            <w:pPr>
                              <w:pStyle w:val="plattetekst"/>
                            </w:pPr>
                            <w:r w:rsidRPr="00571DEB">
                              <w:t>•</w:t>
                            </w:r>
                            <w:r>
                              <w:t xml:space="preserve"> Je kunt van zwak materiaal een sterke brug maken.</w:t>
                            </w:r>
                          </w:p>
                          <w:p w:rsidR="00E35458" w:rsidRDefault="00E35458" w:rsidP="001F41A5">
                            <w:pPr>
                              <w:pStyle w:val="tussenkopje"/>
                            </w:pPr>
                          </w:p>
                          <w:p w:rsidR="00E35458" w:rsidRPr="00571DEB" w:rsidRDefault="00E35458" w:rsidP="001F41A5">
                            <w:pPr>
                              <w:pStyle w:val="tussenkopje"/>
                            </w:pPr>
                            <w:r w:rsidRPr="00571DEB">
                              <w:t>Hoeveel tijd heb je?</w:t>
                            </w:r>
                          </w:p>
                          <w:p w:rsidR="00E35458" w:rsidRPr="00571DEB" w:rsidRDefault="00E35458" w:rsidP="001F41A5">
                            <w:pPr>
                              <w:pStyle w:val="plattetekst"/>
                            </w:pPr>
                            <w:r>
                              <w:t>4</w:t>
                            </w:r>
                            <w:r w:rsidRPr="00571DEB">
                              <w:t xml:space="preserve"> uur</w:t>
                            </w:r>
                          </w:p>
                          <w:p w:rsidR="00E35458" w:rsidRPr="00571DEB" w:rsidRDefault="00E35458" w:rsidP="001F41A5">
                            <w:pPr>
                              <w:pStyle w:val="plattetekst"/>
                            </w:pPr>
                          </w:p>
                          <w:p w:rsidR="00E35458" w:rsidRPr="00571DEB" w:rsidRDefault="00E35458" w:rsidP="001F41A5">
                            <w:pPr>
                              <w:pStyle w:val="tussenkopje"/>
                            </w:pPr>
                            <w:r>
                              <w:t>Aantal leerlingen</w:t>
                            </w:r>
                          </w:p>
                          <w:p w:rsidR="00E35458" w:rsidRPr="00571DEB" w:rsidRDefault="00E35458" w:rsidP="001F41A5">
                            <w:pPr>
                              <w:pStyle w:val="plattetekst"/>
                            </w:pPr>
                            <w:r>
                              <w:t>1 leerling</w:t>
                            </w:r>
                          </w:p>
                          <w:p w:rsidR="00E35458" w:rsidRPr="00571DEB" w:rsidRDefault="00E35458" w:rsidP="001F41A5">
                            <w:pPr>
                              <w:pStyle w:val="plattetekst"/>
                            </w:pPr>
                          </w:p>
                          <w:p w:rsidR="00E35458" w:rsidRPr="005A7786" w:rsidRDefault="00E35458" w:rsidP="001F41A5">
                            <w:pPr>
                              <w:pStyle w:val="tussenkopje"/>
                              <w:rPr>
                                <w:rFonts w:cs="ArialMT"/>
                                <w:color w:val="000000"/>
                              </w:rPr>
                            </w:pPr>
                            <w:r w:rsidRPr="005A7786">
                              <w:t>Hoe ga je te werk?</w:t>
                            </w:r>
                          </w:p>
                          <w:p w:rsidR="00E35458" w:rsidRDefault="00E35458" w:rsidP="007D5EC5">
                            <w:pPr>
                              <w:pStyle w:val="opsomming"/>
                            </w:pPr>
                            <w:r>
                              <w:t>Stel, je komt bij een sloot en moet die oversteken. Er is geen brug. Verzin twee manieren om een brug te bouwen.</w:t>
                            </w:r>
                          </w:p>
                          <w:p w:rsidR="00E35458" w:rsidRDefault="00E35458" w:rsidP="007D5EC5">
                            <w:pPr>
                              <w:pStyle w:val="opsomming"/>
                            </w:pPr>
                            <w:r>
                              <w:t xml:space="preserve">Maak foto’s van drie bruggen bij jou in de buurt. Zoek verschillende soorten bruggen. Beschrijf die bruggen: de lengte, het materiaal, het doel, de ouderdom, enzovoorts. </w:t>
                            </w:r>
                          </w:p>
                          <w:p w:rsidR="00E35458" w:rsidRDefault="00E35458" w:rsidP="007D5EC5">
                            <w:pPr>
                              <w:pStyle w:val="opsomming"/>
                            </w:pPr>
                            <w:r>
                              <w:t xml:space="preserve">Zoek informatie over de vier meest voorkomende soorten bruggen: </w:t>
                            </w:r>
                          </w:p>
                          <w:p w:rsidR="00E35458" w:rsidRDefault="00E35458" w:rsidP="006A2305">
                            <w:pPr>
                              <w:pStyle w:val="plattetekst"/>
                              <w:ind w:left="426"/>
                            </w:pPr>
                            <w:r w:rsidRPr="00571DEB">
                              <w:t xml:space="preserve">• </w:t>
                            </w:r>
                            <w:r>
                              <w:t>boogbrug</w:t>
                            </w:r>
                          </w:p>
                          <w:p w:rsidR="00E35458" w:rsidRDefault="00E35458" w:rsidP="006A2305">
                            <w:pPr>
                              <w:pStyle w:val="plattetekst"/>
                              <w:ind w:left="426"/>
                            </w:pPr>
                            <w:r w:rsidRPr="00571DEB">
                              <w:t xml:space="preserve">• </w:t>
                            </w:r>
                            <w:r>
                              <w:t>hangbrug</w:t>
                            </w:r>
                          </w:p>
                          <w:p w:rsidR="00E35458" w:rsidRDefault="00E35458" w:rsidP="006A2305">
                            <w:pPr>
                              <w:pStyle w:val="plattetekst"/>
                              <w:ind w:left="426"/>
                            </w:pPr>
                            <w:r w:rsidRPr="00571DEB">
                              <w:t xml:space="preserve">• </w:t>
                            </w:r>
                            <w:r>
                              <w:t>tuibrug</w:t>
                            </w:r>
                          </w:p>
                          <w:p w:rsidR="00E35458" w:rsidRDefault="00E35458" w:rsidP="006A2305">
                            <w:pPr>
                              <w:pStyle w:val="plattetekst"/>
                              <w:ind w:left="426"/>
                            </w:pPr>
                            <w:r w:rsidRPr="00571DEB">
                              <w:t xml:space="preserve">• </w:t>
                            </w:r>
                            <w:r>
                              <w:t>vakwerkbrug</w:t>
                            </w:r>
                          </w:p>
                          <w:p w:rsidR="00E35458" w:rsidRDefault="00E35458" w:rsidP="007D5EC5">
                            <w:pPr>
                              <w:pStyle w:val="opsomming"/>
                            </w:pPr>
                            <w:r>
                              <w:t>Kijk naar je foto’s. Vul de beschrijving aan: zet erbij welk soort brug het is en hoe de constructie werkt.</w:t>
                            </w:r>
                          </w:p>
                          <w:p w:rsidR="00E35458" w:rsidRDefault="00E35458" w:rsidP="007D5EC5">
                            <w:pPr>
                              <w:pStyle w:val="opsomming"/>
                            </w:pPr>
                            <w:r>
                              <w:t>Maak een collage. Op de collage plak je de foto’s en beschrijvingen van de drie bruggen. Zet erbij welk soort brug het is. Houd ruimte vrij voor één extra brug.</w:t>
                            </w:r>
                          </w:p>
                          <w:p w:rsidR="00E35458" w:rsidRDefault="00E35458" w:rsidP="007D5EC5">
                            <w:pPr>
                              <w:pStyle w:val="opsomming"/>
                            </w:pPr>
                            <w:r>
                              <w:t>Kijk naar de filmpjes over het sterk maken van een brug. Hoe doe je dat?</w:t>
                            </w:r>
                          </w:p>
                          <w:p w:rsidR="00E35458" w:rsidRDefault="00E35458" w:rsidP="007D5EC5">
                            <w:pPr>
                              <w:pStyle w:val="opsomming"/>
                            </w:pPr>
                            <w:r>
                              <w:t>Bouw een brug. De brug moet minstens 30 cm lang zijn. Kies welk soort brug je maakt. Kies ook welk soort materiaal je gebruikt:</w:t>
                            </w:r>
                          </w:p>
                          <w:p w:rsidR="00E35458" w:rsidRDefault="00E35458" w:rsidP="006A2305">
                            <w:pPr>
                              <w:pStyle w:val="plattetekst"/>
                              <w:ind w:left="426"/>
                            </w:pPr>
                            <w:r w:rsidRPr="00571DEB">
                              <w:t xml:space="preserve">• </w:t>
                            </w:r>
                            <w:r>
                              <w:t>papierstroken</w:t>
                            </w:r>
                          </w:p>
                          <w:p w:rsidR="00E35458" w:rsidRDefault="00E35458" w:rsidP="006A2305">
                            <w:pPr>
                              <w:pStyle w:val="plattetekst"/>
                              <w:ind w:left="426"/>
                            </w:pPr>
                            <w:r w:rsidRPr="00571DEB">
                              <w:t xml:space="preserve">• </w:t>
                            </w:r>
                            <w:r>
                              <w:t xml:space="preserve">spaghetti </w:t>
                            </w:r>
                          </w:p>
                          <w:p w:rsidR="00E35458" w:rsidRDefault="00E35458" w:rsidP="006A2305">
                            <w:pPr>
                              <w:pStyle w:val="plattetekst"/>
                              <w:ind w:left="426"/>
                            </w:pPr>
                            <w:r w:rsidRPr="00571DEB">
                              <w:t xml:space="preserve">• </w:t>
                            </w:r>
                            <w:r>
                              <w:t>karton</w:t>
                            </w:r>
                          </w:p>
                          <w:p w:rsidR="00E35458" w:rsidRDefault="00E35458" w:rsidP="007D5EC5">
                            <w:pPr>
                              <w:pStyle w:val="opsomming"/>
                            </w:pPr>
                            <w:r>
                              <w:t xml:space="preserve">Maak een foto en een beschrijving van je brug. </w:t>
                            </w:r>
                            <w:r w:rsidRPr="00077AE9">
                              <w:t xml:space="preserve">Voeg die toe aan </w:t>
                            </w:r>
                            <w:r>
                              <w:t>de collage.</w:t>
                            </w:r>
                          </w:p>
                          <w:p w:rsidR="00E35458" w:rsidRPr="001F41A5" w:rsidRDefault="00E35458" w:rsidP="001579DB">
                            <w:pPr>
                              <w:pStyle w:val="opsomming"/>
                            </w:pPr>
                            <w:r>
                              <w:t>Hoe sterk is jouw brug? Zet twee tafels op 30 cm afstand van elkaar. Leg de brug ertussen. Hoeveel speelgoedautootjes kunnen erop staan?</w:t>
                            </w:r>
                            <w:r w:rsidRPr="001F41A5">
                              <w:t xml:space="preserve"> </w:t>
                            </w:r>
                          </w:p>
                          <w:p w:rsidR="00E35458" w:rsidRPr="001F41A5" w:rsidRDefault="00E35458" w:rsidP="009E5557">
                            <w:pPr>
                              <w:pStyle w:val="opsomming"/>
                              <w:numPr>
                                <w:ilvl w:val="0"/>
                                <w:numId w:val="0"/>
                              </w:numPr>
                            </w:pPr>
                          </w:p>
                          <w:p w:rsidR="00E35458" w:rsidRPr="00571DEB" w:rsidRDefault="00E35458" w:rsidP="00E0346C">
                            <w:pPr>
                              <w:pStyle w:val="tussenkopje"/>
                              <w:rPr>
                                <w:color w:val="5D4490"/>
                              </w:rPr>
                            </w:pPr>
                            <w:r w:rsidRPr="00571DEB">
                              <w:t>Wat kun je gebruiken?</w:t>
                            </w:r>
                          </w:p>
                          <w:p w:rsidR="00E35458" w:rsidRDefault="00E35458" w:rsidP="001579DB">
                            <w:pPr>
                              <w:pStyle w:val="plattetekst"/>
                            </w:pPr>
                            <w:r>
                              <w:t xml:space="preserve">Je bepaalt zelf welke bronnen je gebruikt. </w:t>
                            </w:r>
                          </w:p>
                          <w:p w:rsidR="00E35458" w:rsidRDefault="00E35458" w:rsidP="001579DB">
                            <w:pPr>
                              <w:pStyle w:val="plattetekst"/>
                            </w:pPr>
                            <w:r>
                              <w:t>Voor de foto’s van de bruggen:</w:t>
                            </w:r>
                          </w:p>
                          <w:p w:rsidR="00E35458" w:rsidRDefault="00E35458" w:rsidP="001579DB">
                            <w:pPr>
                              <w:pStyle w:val="plattetekst"/>
                            </w:pPr>
                            <w:r w:rsidRPr="00571DEB">
                              <w:t>•</w:t>
                            </w:r>
                            <w:r>
                              <w:t xml:space="preserve"> fototoestel </w:t>
                            </w:r>
                          </w:p>
                          <w:p w:rsidR="00E35458" w:rsidRDefault="00E35458" w:rsidP="001579DB">
                            <w:pPr>
                              <w:pStyle w:val="plattetekst"/>
                            </w:pPr>
                            <w:r>
                              <w:t>Voor de collage:</w:t>
                            </w:r>
                          </w:p>
                          <w:p w:rsidR="00E35458" w:rsidRDefault="00E35458" w:rsidP="001579DB">
                            <w:pPr>
                              <w:pStyle w:val="plattetekst"/>
                            </w:pPr>
                            <w:r w:rsidRPr="00571DEB">
                              <w:t xml:space="preserve">• </w:t>
                            </w:r>
                            <w:r>
                              <w:t xml:space="preserve">een groot vel papier </w:t>
                            </w:r>
                          </w:p>
                          <w:p w:rsidR="00E35458" w:rsidRDefault="00E35458" w:rsidP="001579DB">
                            <w:pPr>
                              <w:pStyle w:val="plattetekst"/>
                            </w:pPr>
                            <w:r w:rsidRPr="00571DEB">
                              <w:t>•</w:t>
                            </w:r>
                            <w:r>
                              <w:t xml:space="preserve"> lijm </w:t>
                            </w:r>
                          </w:p>
                          <w:p w:rsidR="00E35458" w:rsidRDefault="00E35458" w:rsidP="001579DB">
                            <w:pPr>
                              <w:pStyle w:val="plattetekst"/>
                            </w:pPr>
                            <w:r w:rsidRPr="00571DEB">
                              <w:t xml:space="preserve">• </w:t>
                            </w:r>
                            <w:r>
                              <w:t>eventueel viltstiften</w:t>
                            </w:r>
                          </w:p>
                          <w:p w:rsidR="00E35458" w:rsidRDefault="00E35458" w:rsidP="001579DB">
                            <w:pPr>
                              <w:pStyle w:val="plattetekst"/>
                            </w:pPr>
                            <w:r>
                              <w:t>Voor een brug van papierstroken:</w:t>
                            </w:r>
                          </w:p>
                          <w:p w:rsidR="00E35458" w:rsidRPr="00621380" w:rsidRDefault="00E35458" w:rsidP="001579DB">
                            <w:pPr>
                              <w:pStyle w:val="plattetekst"/>
                            </w:pPr>
                            <w:r w:rsidRPr="00571DEB">
                              <w:t xml:space="preserve">• </w:t>
                            </w:r>
                            <w:r>
                              <w:t>papierstroken (</w:t>
                            </w:r>
                            <w:r w:rsidRPr="00621380">
                              <w:t>25 x 4 cm)</w:t>
                            </w:r>
                          </w:p>
                          <w:p w:rsidR="00E35458" w:rsidRPr="00621380" w:rsidRDefault="00E35458" w:rsidP="001579DB">
                            <w:pPr>
                              <w:pStyle w:val="plattetekst"/>
                            </w:pPr>
                            <w:r w:rsidRPr="00571DEB">
                              <w:t xml:space="preserve">• </w:t>
                            </w:r>
                            <w:r w:rsidRPr="00621380">
                              <w:t>lijm</w:t>
                            </w:r>
                          </w:p>
                          <w:p w:rsidR="00E35458" w:rsidRPr="00621380" w:rsidRDefault="00E35458" w:rsidP="001579DB">
                            <w:pPr>
                              <w:pStyle w:val="plattetekst"/>
                            </w:pPr>
                            <w:r w:rsidRPr="00571DEB">
                              <w:t xml:space="preserve">• </w:t>
                            </w:r>
                            <w:r w:rsidRPr="00621380">
                              <w:t>schaar</w:t>
                            </w:r>
                          </w:p>
                          <w:p w:rsidR="00E35458" w:rsidRPr="00621380" w:rsidRDefault="00E35458" w:rsidP="001579DB">
                            <w:pPr>
                              <w:pStyle w:val="plattetekst"/>
                            </w:pPr>
                            <w:r w:rsidRPr="00621380">
                              <w:t>Voor een brug van spaghetti</w:t>
                            </w:r>
                            <w:r>
                              <w:t>:</w:t>
                            </w:r>
                          </w:p>
                          <w:p w:rsidR="00E35458" w:rsidRPr="00621380" w:rsidRDefault="00E35458" w:rsidP="001579DB">
                            <w:pPr>
                              <w:pStyle w:val="plattetekst"/>
                            </w:pPr>
                            <w:r w:rsidRPr="00571DEB">
                              <w:t xml:space="preserve">• </w:t>
                            </w:r>
                            <w:r w:rsidRPr="00621380">
                              <w:t>spaghetti</w:t>
                            </w:r>
                          </w:p>
                          <w:p w:rsidR="00E35458" w:rsidRPr="00621380" w:rsidRDefault="00E35458" w:rsidP="001579DB">
                            <w:pPr>
                              <w:pStyle w:val="plattetekst"/>
                            </w:pPr>
                            <w:r w:rsidRPr="00571DEB">
                              <w:t xml:space="preserve">• </w:t>
                            </w:r>
                            <w:r w:rsidRPr="00621380">
                              <w:t xml:space="preserve">lijm </w:t>
                            </w:r>
                          </w:p>
                          <w:p w:rsidR="00E35458" w:rsidRPr="00621380" w:rsidRDefault="00E35458" w:rsidP="001579DB">
                            <w:pPr>
                              <w:pStyle w:val="plattetekst"/>
                            </w:pPr>
                            <w:r w:rsidRPr="00621380">
                              <w:t>Voor een brug van karton:</w:t>
                            </w:r>
                          </w:p>
                          <w:p w:rsidR="00E35458" w:rsidRDefault="00E35458" w:rsidP="001579DB">
                            <w:pPr>
                              <w:pStyle w:val="plattetekst"/>
                            </w:pPr>
                            <w:r w:rsidRPr="00571DEB">
                              <w:t xml:space="preserve">• </w:t>
                            </w:r>
                            <w:r>
                              <w:t>golfkarton (of een kartonnen doos)</w:t>
                            </w:r>
                          </w:p>
                          <w:p w:rsidR="00E35458" w:rsidRDefault="00E35458" w:rsidP="001579DB">
                            <w:pPr>
                              <w:pStyle w:val="plattetekst"/>
                            </w:pPr>
                            <w:r w:rsidRPr="00571DEB">
                              <w:t xml:space="preserve">• </w:t>
                            </w:r>
                            <w:r>
                              <w:t>schaar</w:t>
                            </w:r>
                          </w:p>
                          <w:p w:rsidR="00E35458" w:rsidRDefault="00E35458" w:rsidP="001579DB">
                            <w:pPr>
                              <w:pStyle w:val="plattetekst"/>
                            </w:pPr>
                            <w:r w:rsidRPr="00571DEB">
                              <w:t xml:space="preserve">• </w:t>
                            </w:r>
                            <w:r>
                              <w:t>liniaal</w:t>
                            </w:r>
                          </w:p>
                          <w:p w:rsidR="00E35458" w:rsidRPr="00621380" w:rsidRDefault="00E35458" w:rsidP="001579DB">
                            <w:pPr>
                              <w:pStyle w:val="plattetekst"/>
                            </w:pPr>
                            <w:r w:rsidRPr="00571DEB">
                              <w:t xml:space="preserve">• </w:t>
                            </w:r>
                            <w:r>
                              <w:t>plakband en lijm</w:t>
                            </w:r>
                          </w:p>
                          <w:p w:rsidR="00E35458" w:rsidRPr="00571DEB" w:rsidRDefault="00E35458" w:rsidP="005A7786">
                            <w:pPr>
                              <w:widowControl w:val="0"/>
                              <w:autoSpaceDE w:val="0"/>
                              <w:autoSpaceDN w:val="0"/>
                              <w:adjustRightInd w:val="0"/>
                              <w:spacing w:line="360" w:lineRule="auto"/>
                              <w:jc w:val="both"/>
                              <w:textAlignment w:val="center"/>
                              <w:rPr>
                                <w:rFonts w:eastAsia="Cambria" w:cs="ArialMT"/>
                                <w:color w:val="000000"/>
                                <w:sz w:val="22"/>
                                <w:szCs w:val="22"/>
                                <w:lang w:eastAsia="en-US"/>
                              </w:rPr>
                            </w:pPr>
                          </w:p>
                          <w:p w:rsidR="00E35458" w:rsidRPr="00571DEB" w:rsidRDefault="00E35458" w:rsidP="00E0346C">
                            <w:pPr>
                              <w:pStyle w:val="tussenkopje"/>
                              <w:rPr>
                                <w:rFonts w:cs="ArialMT"/>
                                <w:color w:val="000000"/>
                              </w:rPr>
                            </w:pPr>
                            <w:r w:rsidRPr="00571DEB">
                              <w:t>Informatie</w:t>
                            </w:r>
                          </w:p>
                          <w:p w:rsidR="00E35458" w:rsidRDefault="00E35458" w:rsidP="001579DB">
                            <w:pPr>
                              <w:pStyle w:val="plattetekst"/>
                              <w:jc w:val="left"/>
                            </w:pPr>
                            <w:r w:rsidRPr="00571DEB">
                              <w:t xml:space="preserve">• </w:t>
                            </w:r>
                            <w:r>
                              <w:t>Soorten bruggen</w:t>
                            </w:r>
                          </w:p>
                          <w:p w:rsidR="00E35458" w:rsidRDefault="00E35458" w:rsidP="001579DB">
                            <w:pPr>
                              <w:pStyle w:val="plattetekst"/>
                              <w:jc w:val="left"/>
                            </w:pPr>
                            <w:hyperlink r:id="rId10" w:history="1">
                              <w:r w:rsidRPr="00C64532">
                                <w:rPr>
                                  <w:rStyle w:val="Hyperlink"/>
                                </w:rPr>
                                <w:t>http://constructie.weebly.com/soorten-bruggen.html</w:t>
                              </w:r>
                            </w:hyperlink>
                          </w:p>
                          <w:p w:rsidR="00E35458" w:rsidRDefault="00E35458" w:rsidP="001579DB">
                            <w:pPr>
                              <w:pStyle w:val="plattetekst"/>
                              <w:jc w:val="left"/>
                            </w:pPr>
                            <w:r w:rsidRPr="00571DEB">
                              <w:t xml:space="preserve">• </w:t>
                            </w:r>
                            <w:r>
                              <w:t>Bruggen bouwen</w:t>
                            </w:r>
                          </w:p>
                          <w:p w:rsidR="00E35458" w:rsidRDefault="00E35458" w:rsidP="001579DB">
                            <w:pPr>
                              <w:pStyle w:val="plattetekst"/>
                              <w:jc w:val="left"/>
                            </w:pPr>
                            <w:hyperlink r:id="rId11" w:history="1">
                              <w:r w:rsidRPr="004A2959">
                                <w:rPr>
                                  <w:rStyle w:val="Hyperlink"/>
                                </w:rPr>
                                <w:t>http://www.schooltv.nl/beeldba</w:t>
                              </w:r>
                              <w:r w:rsidRPr="004A2959">
                                <w:rPr>
                                  <w:rStyle w:val="Hyperlink"/>
                                </w:rPr>
                                <w:t>n</w:t>
                              </w:r>
                              <w:r w:rsidRPr="004A2959">
                                <w:rPr>
                                  <w:rStyle w:val="Hyperlink"/>
                                </w:rPr>
                                <w:t>k/clip/20051031_bruggen01</w:t>
                              </w:r>
                            </w:hyperlink>
                          </w:p>
                          <w:p w:rsidR="00E35458" w:rsidRDefault="00E35458" w:rsidP="001579DB">
                            <w:pPr>
                              <w:pStyle w:val="plattetekst"/>
                              <w:jc w:val="left"/>
                            </w:pPr>
                            <w:r w:rsidRPr="00571DEB">
                              <w:t xml:space="preserve">• </w:t>
                            </w:r>
                            <w:r>
                              <w:t>Kort filmpje over bruggen verstevigen</w:t>
                            </w:r>
                          </w:p>
                          <w:p w:rsidR="00E35458" w:rsidRDefault="00E35458" w:rsidP="001579DB">
                            <w:pPr>
                              <w:pStyle w:val="plattetekst"/>
                              <w:jc w:val="left"/>
                            </w:pPr>
                            <w:hyperlink r:id="rId12" w:history="1">
                              <w:r w:rsidRPr="004A2959">
                                <w:rPr>
                                  <w:rStyle w:val="Hyperlink"/>
                                </w:rPr>
                                <w:t>http://www</w:t>
                              </w:r>
                              <w:r w:rsidRPr="004A2959">
                                <w:rPr>
                                  <w:rStyle w:val="Hyperlink"/>
                                </w:rPr>
                                <w:t>.</w:t>
                              </w:r>
                              <w:r w:rsidRPr="004A2959">
                                <w:rPr>
                                  <w:rStyle w:val="Hyperlink"/>
                                </w:rPr>
                                <w:t>schooltv.nl/beeldbank/clip/20051031_bruggen02</w:t>
                              </w:r>
                            </w:hyperlink>
                            <w:r>
                              <w:t xml:space="preserve"> </w:t>
                            </w:r>
                          </w:p>
                          <w:p w:rsidR="00E35458" w:rsidRDefault="00E35458" w:rsidP="001579DB">
                            <w:pPr>
                              <w:pStyle w:val="plattetekst"/>
                              <w:jc w:val="left"/>
                            </w:pPr>
                            <w:r w:rsidRPr="00571DEB">
                              <w:t xml:space="preserve">• </w:t>
                            </w:r>
                            <w:r>
                              <w:t>De brug van Leonardo da Vinci</w:t>
                            </w:r>
                          </w:p>
                          <w:p w:rsidR="00E35458" w:rsidRDefault="00E35458" w:rsidP="001579DB">
                            <w:pPr>
                              <w:pStyle w:val="plattetekst"/>
                              <w:jc w:val="left"/>
                            </w:pPr>
                            <w:hyperlink r:id="rId13" w:history="1">
                              <w:r w:rsidRPr="00C64532">
                                <w:rPr>
                                  <w:rStyle w:val="Hyperlink"/>
                                </w:rPr>
                                <w:t>https://schooltv.nl/video/mystrix-de-brug-van-da-vinci-over-constructies/</w:t>
                              </w:r>
                            </w:hyperlink>
                          </w:p>
                          <w:p w:rsidR="00E35458" w:rsidRDefault="00E35458" w:rsidP="00077AE9">
                            <w:pPr>
                              <w:pStyle w:val="plattetekst"/>
                              <w:jc w:val="left"/>
                            </w:pPr>
                            <w:r w:rsidRPr="00571DEB">
                              <w:t xml:space="preserve">• </w:t>
                            </w:r>
                            <w:r>
                              <w:t xml:space="preserve">Brug bouwen van papierstroken </w:t>
                            </w:r>
                          </w:p>
                          <w:p w:rsidR="00E35458" w:rsidRDefault="00E35458" w:rsidP="00077AE9">
                            <w:pPr>
                              <w:pStyle w:val="plattetekst"/>
                              <w:jc w:val="left"/>
                            </w:pPr>
                            <w:hyperlink r:id="rId14" w:history="1">
                              <w:r w:rsidRPr="00DE5193">
                                <w:rPr>
                                  <w:rStyle w:val="Hyperlink"/>
                                </w:rPr>
                                <w:t>http://www.ontdekple</w:t>
                              </w:r>
                              <w:r w:rsidRPr="00DE5193">
                                <w:rPr>
                                  <w:rStyle w:val="Hyperlink"/>
                                </w:rPr>
                                <w:t>k</w:t>
                              </w:r>
                              <w:r w:rsidRPr="00DE5193">
                                <w:rPr>
                                  <w:rStyle w:val="Hyperlink"/>
                                </w:rPr>
                                <w:t>.nl/wb/brug.pdf</w:t>
                              </w:r>
                            </w:hyperlink>
                          </w:p>
                          <w:p w:rsidR="00E35458" w:rsidRDefault="00E35458" w:rsidP="00077AE9">
                            <w:pPr>
                              <w:pStyle w:val="plattetekst"/>
                              <w:jc w:val="left"/>
                            </w:pPr>
                            <w:r w:rsidRPr="00571DEB">
                              <w:t xml:space="preserve">• </w:t>
                            </w:r>
                            <w:r>
                              <w:t>Brug bouwen van spaghetti</w:t>
                            </w:r>
                          </w:p>
                          <w:p w:rsidR="00E35458" w:rsidRDefault="00C908FB" w:rsidP="00077AE9">
                            <w:pPr>
                              <w:pStyle w:val="plattetekst"/>
                              <w:jc w:val="left"/>
                            </w:pPr>
                            <w:hyperlink r:id="rId15" w:history="1">
                              <w:r w:rsidRPr="00C64532">
                                <w:rPr>
                                  <w:rStyle w:val="Hyperlink"/>
                                </w:rPr>
                                <w:t>https://schooltv.nl/video/bruggen-van-spaghetti-kan-spaghetti-een-baksteen-dragen/</w:t>
                              </w:r>
                            </w:hyperlink>
                          </w:p>
                          <w:p w:rsidR="00C908FB" w:rsidRDefault="00C908FB" w:rsidP="00077AE9">
                            <w:pPr>
                              <w:pStyle w:val="plattetekst"/>
                              <w:jc w:val="left"/>
                            </w:pPr>
                            <w:bookmarkStart w:id="2" w:name="_GoBack"/>
                            <w:bookmarkEnd w:id="2"/>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7" type="#_x0000_t202" style="position:absolute;margin-left:129.4pt;margin-top:386.4pt;width:411.6pt;height:401.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" filled="f" stroked="f">
                <v:textbox style="mso-next-textbox:#Text Box 50" inset=",7.2pt,,7.2pt">
                  <w:txbxContent>
                    <w:p w:rsidR="00E35458" w:rsidRPr="00571DEB" w:rsidRDefault="00E35458" w:rsidP="001F41A5">
                      <w:pPr>
                        <w:pStyle w:val="plattetekst"/>
                      </w:pPr>
                      <w:r>
                        <w:t>Nederland heeft veel water. En daarom zijn er ook veel bruggen. Sommige bruggen zijn heel hoog. Andere bruggen lijken aan draadjes te hangen. Gelukkig stort er nooit eentje in. Hoe komt dat eigenlijk</w:t>
                      </w:r>
                      <w:r w:rsidRPr="00212618">
                        <w:t>? Waarom zijn bruggen zo sterk?</w:t>
                      </w:r>
                    </w:p>
                    <w:p w:rsidR="00E35458" w:rsidRPr="00571DEB" w:rsidRDefault="00E35458" w:rsidP="005A7786">
                      <w:pPr>
                        <w:widowControl w:val="0"/>
                        <w:autoSpaceDE w:val="0"/>
                        <w:autoSpaceDN w:val="0"/>
                        <w:adjustRightInd w:val="0"/>
                        <w:spacing w:line="360" w:lineRule="auto"/>
                        <w:jc w:val="both"/>
                        <w:textAlignment w:val="center"/>
                        <w:rPr>
                          <w:rFonts w:eastAsia="Cambria" w:cs="ArialMT"/>
                          <w:color w:val="000000"/>
                          <w:sz w:val="22"/>
                          <w:szCs w:val="22"/>
                          <w:lang w:eastAsia="en-US"/>
                        </w:rPr>
                      </w:pPr>
                    </w:p>
                    <w:p w:rsidR="00E35458" w:rsidRPr="00571DEB" w:rsidRDefault="00E35458" w:rsidP="001F41A5">
                      <w:pPr>
                        <w:pStyle w:val="tussenkopje"/>
                        <w:rPr>
                          <w:rFonts w:cs="ArialMT"/>
                        </w:rPr>
                      </w:pPr>
                      <w:r w:rsidRPr="00571DEB">
                        <w:t>Wat ga je doen?</w:t>
                      </w:r>
                    </w:p>
                    <w:p w:rsidR="00E35458" w:rsidRPr="00571DEB" w:rsidRDefault="00E35458" w:rsidP="001F41A5">
                      <w:pPr>
                        <w:pStyle w:val="plattetekst"/>
                      </w:pPr>
                      <w:r>
                        <w:t>Je gaat onderzoeken welke soorten bruggen er bij jou in de buurt zijn. Je onderzoekt hoe ze gebouwd zijn en wat ze sterk maakt. Je maakt een collage van bruggen én je bouwt je eigen brug.</w:t>
                      </w:r>
                    </w:p>
                    <w:p w:rsidR="00E35458" w:rsidRPr="00571DEB" w:rsidRDefault="00E35458" w:rsidP="001F41A5">
                      <w:pPr>
                        <w:pStyle w:val="plattetekst"/>
                      </w:pPr>
                    </w:p>
                    <w:p w:rsidR="00E35458" w:rsidRPr="00571DEB" w:rsidRDefault="00E35458" w:rsidP="001F41A5">
                      <w:pPr>
                        <w:pStyle w:val="tussenkopje"/>
                      </w:pPr>
                      <w:r w:rsidRPr="00571DEB">
                        <w:t>Wat ga je leren?</w:t>
                      </w:r>
                    </w:p>
                    <w:p w:rsidR="00E35458" w:rsidRPr="00571DEB" w:rsidRDefault="00E35458" w:rsidP="00FE741C">
                      <w:pPr>
                        <w:pStyle w:val="plattetekst"/>
                      </w:pPr>
                      <w:r w:rsidRPr="00571DEB">
                        <w:t>Inhoud:</w:t>
                      </w:r>
                    </w:p>
                    <w:p w:rsidR="00E35458" w:rsidRDefault="00E35458" w:rsidP="00FE741C">
                      <w:pPr>
                        <w:pStyle w:val="plattetekst"/>
                      </w:pPr>
                      <w:r w:rsidRPr="00571DEB">
                        <w:t xml:space="preserve">• Je </w:t>
                      </w:r>
                      <w:r>
                        <w:t>weet welke soorten bruggen er zijn.</w:t>
                      </w:r>
                    </w:p>
                    <w:p w:rsidR="00E35458" w:rsidRPr="00571DEB" w:rsidRDefault="00E35458" w:rsidP="00FE741C">
                      <w:pPr>
                        <w:pStyle w:val="plattetekst"/>
                      </w:pPr>
                      <w:r w:rsidRPr="00571DEB">
                        <w:t xml:space="preserve">• Je </w:t>
                      </w:r>
                      <w:r>
                        <w:t>weet welke soorten bruggen er bij jou in de buurt zijn.</w:t>
                      </w:r>
                    </w:p>
                    <w:p w:rsidR="00E35458" w:rsidRPr="00571DEB" w:rsidRDefault="00E35458" w:rsidP="00FE741C">
                      <w:pPr>
                        <w:pStyle w:val="plattetekst"/>
                      </w:pPr>
                      <w:r w:rsidRPr="00571DEB">
                        <w:t xml:space="preserve">• Je </w:t>
                      </w:r>
                      <w:r>
                        <w:t>weet</w:t>
                      </w:r>
                      <w:r w:rsidRPr="00571DEB">
                        <w:t xml:space="preserve"> </w:t>
                      </w:r>
                      <w:r>
                        <w:t>wat bruggen sterk maakt.</w:t>
                      </w:r>
                    </w:p>
                    <w:p w:rsidR="00E35458" w:rsidRPr="00A55F0F" w:rsidRDefault="00E35458" w:rsidP="00FE741C">
                      <w:pPr>
                        <w:pStyle w:val="plattetekst"/>
                      </w:pPr>
                      <w:r w:rsidRPr="00A55F0F">
                        <w:t>Vaardigheid:</w:t>
                      </w:r>
                    </w:p>
                    <w:p w:rsidR="00E35458" w:rsidRDefault="00E35458" w:rsidP="00FE741C">
                      <w:pPr>
                        <w:pStyle w:val="plattetekst"/>
                      </w:pPr>
                      <w:r w:rsidRPr="00571DEB">
                        <w:t xml:space="preserve">• </w:t>
                      </w:r>
                      <w:r>
                        <w:t>Je kunt soorten bruggen herkennen.</w:t>
                      </w:r>
                    </w:p>
                    <w:p w:rsidR="00E35458" w:rsidRPr="00571DEB" w:rsidRDefault="00E35458" w:rsidP="00FE741C">
                      <w:pPr>
                        <w:pStyle w:val="plattetekst"/>
                      </w:pPr>
                      <w:r w:rsidRPr="00571DEB">
                        <w:t>•</w:t>
                      </w:r>
                      <w:r>
                        <w:t xml:space="preserve"> Je kunt van zwak materiaal een sterke brug maken.</w:t>
                      </w:r>
                    </w:p>
                    <w:p w:rsidR="00E35458" w:rsidRDefault="00E35458" w:rsidP="001F41A5">
                      <w:pPr>
                        <w:pStyle w:val="tussenkopje"/>
                      </w:pPr>
                    </w:p>
                    <w:p w:rsidR="00E35458" w:rsidRPr="00571DEB" w:rsidRDefault="00E35458" w:rsidP="001F41A5">
                      <w:pPr>
                        <w:pStyle w:val="tussenkopje"/>
                      </w:pPr>
                      <w:r w:rsidRPr="00571DEB">
                        <w:t>Hoeveel tijd heb je?</w:t>
                      </w:r>
                    </w:p>
                    <w:p w:rsidR="00E35458" w:rsidRPr="00571DEB" w:rsidRDefault="00E35458" w:rsidP="001F41A5">
                      <w:pPr>
                        <w:pStyle w:val="plattetekst"/>
                      </w:pPr>
                      <w:r>
                        <w:t>4</w:t>
                      </w:r>
                      <w:r w:rsidRPr="00571DEB">
                        <w:t xml:space="preserve"> uur</w:t>
                      </w:r>
                    </w:p>
                    <w:p w:rsidR="00E35458" w:rsidRPr="00571DEB" w:rsidRDefault="00E35458" w:rsidP="001F41A5">
                      <w:pPr>
                        <w:pStyle w:val="plattetekst"/>
                      </w:pPr>
                    </w:p>
                    <w:p w:rsidR="00E35458" w:rsidRPr="00571DEB" w:rsidRDefault="00E35458" w:rsidP="001F41A5">
                      <w:pPr>
                        <w:pStyle w:val="tussenkopje"/>
                      </w:pPr>
                      <w:r>
                        <w:t>Aantal leerlingen</w:t>
                      </w:r>
                    </w:p>
                    <w:p w:rsidR="00E35458" w:rsidRPr="00571DEB" w:rsidRDefault="00E35458" w:rsidP="001F41A5">
                      <w:pPr>
                        <w:pStyle w:val="plattetekst"/>
                      </w:pPr>
                      <w:r>
                        <w:t>1 leerling</w:t>
                      </w:r>
                    </w:p>
                    <w:p w:rsidR="00E35458" w:rsidRPr="00571DEB" w:rsidRDefault="00E35458" w:rsidP="001F41A5">
                      <w:pPr>
                        <w:pStyle w:val="plattetekst"/>
                      </w:pPr>
                    </w:p>
                    <w:p w:rsidR="00E35458" w:rsidRPr="005A7786" w:rsidRDefault="00E35458" w:rsidP="001F41A5">
                      <w:pPr>
                        <w:pStyle w:val="tussenkopje"/>
                        <w:rPr>
                          <w:rFonts w:cs="ArialMT"/>
                          <w:color w:val="000000"/>
                        </w:rPr>
                      </w:pPr>
                      <w:r w:rsidRPr="005A7786">
                        <w:t>Hoe ga je te werk?</w:t>
                      </w:r>
                    </w:p>
                    <w:p w:rsidR="00E35458" w:rsidRDefault="00E35458" w:rsidP="007D5EC5">
                      <w:pPr>
                        <w:pStyle w:val="opsomming"/>
                      </w:pPr>
                      <w:r>
                        <w:t>Stel, je komt bij een sloot en moet die oversteken. Er is geen brug. Verzin twee manieren om een brug te bouwen.</w:t>
                      </w:r>
                    </w:p>
                    <w:p w:rsidR="00E35458" w:rsidRDefault="00E35458" w:rsidP="007D5EC5">
                      <w:pPr>
                        <w:pStyle w:val="opsomming"/>
                      </w:pPr>
                      <w:r>
                        <w:t xml:space="preserve">Maak foto’s van drie bruggen bij jou in de buurt. Zoek verschillende soorten bruggen. Beschrijf die bruggen: de lengte, het materiaal, het doel, de ouderdom, enzovoorts. </w:t>
                      </w:r>
                    </w:p>
                    <w:p w:rsidR="00E35458" w:rsidRDefault="00E35458" w:rsidP="007D5EC5">
                      <w:pPr>
                        <w:pStyle w:val="opsomming"/>
                      </w:pPr>
                      <w:r>
                        <w:t xml:space="preserve">Zoek informatie over de vier meest voorkomende soorten bruggen: </w:t>
                      </w:r>
                    </w:p>
                    <w:p w:rsidR="00E35458" w:rsidRDefault="00E35458" w:rsidP="006A2305">
                      <w:pPr>
                        <w:pStyle w:val="plattetekst"/>
                        <w:ind w:left="426"/>
                      </w:pPr>
                      <w:r w:rsidRPr="00571DEB">
                        <w:t xml:space="preserve">• </w:t>
                      </w:r>
                      <w:r>
                        <w:t>boogbrug</w:t>
                      </w:r>
                    </w:p>
                    <w:p w:rsidR="00E35458" w:rsidRDefault="00E35458" w:rsidP="006A2305">
                      <w:pPr>
                        <w:pStyle w:val="plattetekst"/>
                        <w:ind w:left="426"/>
                      </w:pPr>
                      <w:r w:rsidRPr="00571DEB">
                        <w:t xml:space="preserve">• </w:t>
                      </w:r>
                      <w:r>
                        <w:t>hangbrug</w:t>
                      </w:r>
                    </w:p>
                    <w:p w:rsidR="00E35458" w:rsidRDefault="00E35458" w:rsidP="006A2305">
                      <w:pPr>
                        <w:pStyle w:val="plattetekst"/>
                        <w:ind w:left="426"/>
                      </w:pPr>
                      <w:r w:rsidRPr="00571DEB">
                        <w:t xml:space="preserve">• </w:t>
                      </w:r>
                      <w:r>
                        <w:t>tuibrug</w:t>
                      </w:r>
                    </w:p>
                    <w:p w:rsidR="00E35458" w:rsidRDefault="00E35458" w:rsidP="006A2305">
                      <w:pPr>
                        <w:pStyle w:val="plattetekst"/>
                        <w:ind w:left="426"/>
                      </w:pPr>
                      <w:r w:rsidRPr="00571DEB">
                        <w:t xml:space="preserve">• </w:t>
                      </w:r>
                      <w:r>
                        <w:t>vakwerkbrug</w:t>
                      </w:r>
                    </w:p>
                    <w:p w:rsidR="00E35458" w:rsidRDefault="00E35458" w:rsidP="007D5EC5">
                      <w:pPr>
                        <w:pStyle w:val="opsomming"/>
                      </w:pPr>
                      <w:r>
                        <w:t>Kijk naar je foto’s. Vul de beschrijving aan: zet erbij welk soort brug het is en hoe de constructie werkt.</w:t>
                      </w:r>
                    </w:p>
                    <w:p w:rsidR="00E35458" w:rsidRDefault="00E35458" w:rsidP="007D5EC5">
                      <w:pPr>
                        <w:pStyle w:val="opsomming"/>
                      </w:pPr>
                      <w:r>
                        <w:t>Maak een collage. Op de collage plak je de foto’s en beschrijvingen van de drie bruggen. Zet erbij welk soort brug het is. Houd ruimte vrij voor één extra brug.</w:t>
                      </w:r>
                    </w:p>
                    <w:p w:rsidR="00E35458" w:rsidRDefault="00E35458" w:rsidP="007D5EC5">
                      <w:pPr>
                        <w:pStyle w:val="opsomming"/>
                      </w:pPr>
                      <w:r>
                        <w:t>Kijk naar de filmpjes over het sterk maken van een brug. Hoe doe je dat?</w:t>
                      </w:r>
                    </w:p>
                    <w:p w:rsidR="00E35458" w:rsidRDefault="00E35458" w:rsidP="007D5EC5">
                      <w:pPr>
                        <w:pStyle w:val="opsomming"/>
                      </w:pPr>
                      <w:r>
                        <w:t>Bouw een brug. De brug moet minstens 30 cm lang zijn. Kies welk soort brug je maakt. Kies ook welk soort materiaal je gebruikt:</w:t>
                      </w:r>
                    </w:p>
                    <w:p w:rsidR="00E35458" w:rsidRDefault="00E35458" w:rsidP="006A2305">
                      <w:pPr>
                        <w:pStyle w:val="plattetekst"/>
                        <w:ind w:left="426"/>
                      </w:pPr>
                      <w:r w:rsidRPr="00571DEB">
                        <w:t xml:space="preserve">• </w:t>
                      </w:r>
                      <w:r>
                        <w:t>papierstroken</w:t>
                      </w:r>
                    </w:p>
                    <w:p w:rsidR="00E35458" w:rsidRDefault="00E35458" w:rsidP="006A2305">
                      <w:pPr>
                        <w:pStyle w:val="plattetekst"/>
                        <w:ind w:left="426"/>
                      </w:pPr>
                      <w:r w:rsidRPr="00571DEB">
                        <w:t xml:space="preserve">• </w:t>
                      </w:r>
                      <w:r>
                        <w:t xml:space="preserve">spaghetti </w:t>
                      </w:r>
                    </w:p>
                    <w:p w:rsidR="00E35458" w:rsidRDefault="00E35458" w:rsidP="006A2305">
                      <w:pPr>
                        <w:pStyle w:val="plattetekst"/>
                        <w:ind w:left="426"/>
                      </w:pPr>
                      <w:r w:rsidRPr="00571DEB">
                        <w:t xml:space="preserve">• </w:t>
                      </w:r>
                      <w:r>
                        <w:t>karton</w:t>
                      </w:r>
                    </w:p>
                    <w:p w:rsidR="00E35458" w:rsidRDefault="00E35458" w:rsidP="007D5EC5">
                      <w:pPr>
                        <w:pStyle w:val="opsomming"/>
                      </w:pPr>
                      <w:r>
                        <w:t xml:space="preserve">Maak een foto en een beschrijving van je brug. </w:t>
                      </w:r>
                      <w:r w:rsidRPr="00077AE9">
                        <w:t xml:space="preserve">Voeg die toe aan </w:t>
                      </w:r>
                      <w:r>
                        <w:t>de collage.</w:t>
                      </w:r>
                    </w:p>
                    <w:p w:rsidR="00E35458" w:rsidRPr="001F41A5" w:rsidRDefault="00E35458" w:rsidP="001579DB">
                      <w:pPr>
                        <w:pStyle w:val="opsomming"/>
                      </w:pPr>
                      <w:r>
                        <w:t>Hoe sterk is jouw brug? Zet twee tafels op 30 cm afstand van elkaar. Leg de brug ertussen. Hoeveel speelgoedautootjes kunnen erop staan?</w:t>
                      </w:r>
                      <w:r w:rsidRPr="001F41A5">
                        <w:t xml:space="preserve"> </w:t>
                      </w:r>
                    </w:p>
                    <w:p w:rsidR="00E35458" w:rsidRPr="001F41A5" w:rsidRDefault="00E35458" w:rsidP="009E5557">
                      <w:pPr>
                        <w:pStyle w:val="opsomming"/>
                        <w:numPr>
                          <w:ilvl w:val="0"/>
                          <w:numId w:val="0"/>
                        </w:numPr>
                      </w:pPr>
                    </w:p>
                    <w:p w:rsidR="00E35458" w:rsidRPr="00571DEB" w:rsidRDefault="00E35458" w:rsidP="00E0346C">
                      <w:pPr>
                        <w:pStyle w:val="tussenkopje"/>
                        <w:rPr>
                          <w:color w:val="5D4490"/>
                        </w:rPr>
                      </w:pPr>
                      <w:r w:rsidRPr="00571DEB">
                        <w:t>Wat kun je gebruiken?</w:t>
                      </w:r>
                    </w:p>
                    <w:p w:rsidR="00E35458" w:rsidRDefault="00E35458" w:rsidP="001579DB">
                      <w:pPr>
                        <w:pStyle w:val="plattetekst"/>
                      </w:pPr>
                      <w:r>
                        <w:t xml:space="preserve">Je bepaalt zelf welke bronnen je gebruikt. </w:t>
                      </w:r>
                    </w:p>
                    <w:p w:rsidR="00E35458" w:rsidRDefault="00E35458" w:rsidP="001579DB">
                      <w:pPr>
                        <w:pStyle w:val="plattetekst"/>
                      </w:pPr>
                      <w:r>
                        <w:t>Voor de foto’s van de bruggen:</w:t>
                      </w:r>
                    </w:p>
                    <w:p w:rsidR="00E35458" w:rsidRDefault="00E35458" w:rsidP="001579DB">
                      <w:pPr>
                        <w:pStyle w:val="plattetekst"/>
                      </w:pPr>
                      <w:r w:rsidRPr="00571DEB">
                        <w:t>•</w:t>
                      </w:r>
                      <w:r>
                        <w:t xml:space="preserve"> fototoestel </w:t>
                      </w:r>
                    </w:p>
                    <w:p w:rsidR="00E35458" w:rsidRDefault="00E35458" w:rsidP="001579DB">
                      <w:pPr>
                        <w:pStyle w:val="plattetekst"/>
                      </w:pPr>
                      <w:r>
                        <w:t>Voor de collage:</w:t>
                      </w:r>
                    </w:p>
                    <w:p w:rsidR="00E35458" w:rsidRDefault="00E35458" w:rsidP="001579DB">
                      <w:pPr>
                        <w:pStyle w:val="plattetekst"/>
                      </w:pPr>
                      <w:r w:rsidRPr="00571DEB">
                        <w:t xml:space="preserve">• </w:t>
                      </w:r>
                      <w:r>
                        <w:t xml:space="preserve">een groot vel papier </w:t>
                      </w:r>
                    </w:p>
                    <w:p w:rsidR="00E35458" w:rsidRDefault="00E35458" w:rsidP="001579DB">
                      <w:pPr>
                        <w:pStyle w:val="plattetekst"/>
                      </w:pPr>
                      <w:r w:rsidRPr="00571DEB">
                        <w:t>•</w:t>
                      </w:r>
                      <w:r>
                        <w:t xml:space="preserve"> lijm </w:t>
                      </w:r>
                    </w:p>
                    <w:p w:rsidR="00E35458" w:rsidRDefault="00E35458" w:rsidP="001579DB">
                      <w:pPr>
                        <w:pStyle w:val="plattetekst"/>
                      </w:pPr>
                      <w:r w:rsidRPr="00571DEB">
                        <w:t xml:space="preserve">• </w:t>
                      </w:r>
                      <w:r>
                        <w:t>eventueel viltstiften</w:t>
                      </w:r>
                    </w:p>
                    <w:p w:rsidR="00E35458" w:rsidRDefault="00E35458" w:rsidP="001579DB">
                      <w:pPr>
                        <w:pStyle w:val="plattetekst"/>
                      </w:pPr>
                      <w:r>
                        <w:t>Voor een brug van papierstroken:</w:t>
                      </w:r>
                    </w:p>
                    <w:p w:rsidR="00E35458" w:rsidRPr="00621380" w:rsidRDefault="00E35458" w:rsidP="001579DB">
                      <w:pPr>
                        <w:pStyle w:val="plattetekst"/>
                      </w:pPr>
                      <w:r w:rsidRPr="00571DEB">
                        <w:t xml:space="preserve">• </w:t>
                      </w:r>
                      <w:r>
                        <w:t>papierstroken (</w:t>
                      </w:r>
                      <w:r w:rsidRPr="00621380">
                        <w:t>25 x 4 cm)</w:t>
                      </w:r>
                    </w:p>
                    <w:p w:rsidR="00E35458" w:rsidRPr="00621380" w:rsidRDefault="00E35458" w:rsidP="001579DB">
                      <w:pPr>
                        <w:pStyle w:val="plattetekst"/>
                      </w:pPr>
                      <w:r w:rsidRPr="00571DEB">
                        <w:t xml:space="preserve">• </w:t>
                      </w:r>
                      <w:r w:rsidRPr="00621380">
                        <w:t>lijm</w:t>
                      </w:r>
                    </w:p>
                    <w:p w:rsidR="00E35458" w:rsidRPr="00621380" w:rsidRDefault="00E35458" w:rsidP="001579DB">
                      <w:pPr>
                        <w:pStyle w:val="plattetekst"/>
                      </w:pPr>
                      <w:r w:rsidRPr="00571DEB">
                        <w:t xml:space="preserve">• </w:t>
                      </w:r>
                      <w:r w:rsidRPr="00621380">
                        <w:t>schaar</w:t>
                      </w:r>
                    </w:p>
                    <w:p w:rsidR="00E35458" w:rsidRPr="00621380" w:rsidRDefault="00E35458" w:rsidP="001579DB">
                      <w:pPr>
                        <w:pStyle w:val="plattetekst"/>
                      </w:pPr>
                      <w:r w:rsidRPr="00621380">
                        <w:t>Voor een brug van spaghetti</w:t>
                      </w:r>
                      <w:r>
                        <w:t>:</w:t>
                      </w:r>
                    </w:p>
                    <w:p w:rsidR="00E35458" w:rsidRPr="00621380" w:rsidRDefault="00E35458" w:rsidP="001579DB">
                      <w:pPr>
                        <w:pStyle w:val="plattetekst"/>
                      </w:pPr>
                      <w:r w:rsidRPr="00571DEB">
                        <w:t xml:space="preserve">• </w:t>
                      </w:r>
                      <w:r w:rsidRPr="00621380">
                        <w:t>spaghetti</w:t>
                      </w:r>
                    </w:p>
                    <w:p w:rsidR="00E35458" w:rsidRPr="00621380" w:rsidRDefault="00E35458" w:rsidP="001579DB">
                      <w:pPr>
                        <w:pStyle w:val="plattetekst"/>
                      </w:pPr>
                      <w:r w:rsidRPr="00571DEB">
                        <w:t xml:space="preserve">• </w:t>
                      </w:r>
                      <w:r w:rsidRPr="00621380">
                        <w:t xml:space="preserve">lijm </w:t>
                      </w:r>
                    </w:p>
                    <w:p w:rsidR="00E35458" w:rsidRPr="00621380" w:rsidRDefault="00E35458" w:rsidP="001579DB">
                      <w:pPr>
                        <w:pStyle w:val="plattetekst"/>
                      </w:pPr>
                      <w:r w:rsidRPr="00621380">
                        <w:t>Voor een brug van karton:</w:t>
                      </w:r>
                    </w:p>
                    <w:p w:rsidR="00E35458" w:rsidRDefault="00E35458" w:rsidP="001579DB">
                      <w:pPr>
                        <w:pStyle w:val="plattetekst"/>
                      </w:pPr>
                      <w:r w:rsidRPr="00571DEB">
                        <w:t xml:space="preserve">• </w:t>
                      </w:r>
                      <w:r>
                        <w:t>golfkarton (of een kartonnen doos)</w:t>
                      </w:r>
                    </w:p>
                    <w:p w:rsidR="00E35458" w:rsidRDefault="00E35458" w:rsidP="001579DB">
                      <w:pPr>
                        <w:pStyle w:val="plattetekst"/>
                      </w:pPr>
                      <w:r w:rsidRPr="00571DEB">
                        <w:t xml:space="preserve">• </w:t>
                      </w:r>
                      <w:r>
                        <w:t>schaar</w:t>
                      </w:r>
                    </w:p>
                    <w:p w:rsidR="00E35458" w:rsidRDefault="00E35458" w:rsidP="001579DB">
                      <w:pPr>
                        <w:pStyle w:val="plattetekst"/>
                      </w:pPr>
                      <w:r w:rsidRPr="00571DEB">
                        <w:t xml:space="preserve">• </w:t>
                      </w:r>
                      <w:r>
                        <w:t>liniaal</w:t>
                      </w:r>
                    </w:p>
                    <w:p w:rsidR="00E35458" w:rsidRPr="00621380" w:rsidRDefault="00E35458" w:rsidP="001579DB">
                      <w:pPr>
                        <w:pStyle w:val="plattetekst"/>
                      </w:pPr>
                      <w:r w:rsidRPr="00571DEB">
                        <w:t xml:space="preserve">• </w:t>
                      </w:r>
                      <w:r>
                        <w:t>plakband en lijm</w:t>
                      </w:r>
                    </w:p>
                    <w:p w:rsidR="00E35458" w:rsidRPr="00571DEB" w:rsidRDefault="00E35458" w:rsidP="005A7786">
                      <w:pPr>
                        <w:widowControl w:val="0"/>
                        <w:autoSpaceDE w:val="0"/>
                        <w:autoSpaceDN w:val="0"/>
                        <w:adjustRightInd w:val="0"/>
                        <w:spacing w:line="360" w:lineRule="auto"/>
                        <w:jc w:val="both"/>
                        <w:textAlignment w:val="center"/>
                        <w:rPr>
                          <w:rFonts w:eastAsia="Cambria" w:cs="ArialMT"/>
                          <w:color w:val="000000"/>
                          <w:sz w:val="22"/>
                          <w:szCs w:val="22"/>
                          <w:lang w:eastAsia="en-US"/>
                        </w:rPr>
                      </w:pPr>
                    </w:p>
                    <w:p w:rsidR="00E35458" w:rsidRPr="00571DEB" w:rsidRDefault="00E35458" w:rsidP="00E0346C">
                      <w:pPr>
                        <w:pStyle w:val="tussenkopje"/>
                        <w:rPr>
                          <w:rFonts w:cs="ArialMT"/>
                          <w:color w:val="000000"/>
                        </w:rPr>
                      </w:pPr>
                      <w:r w:rsidRPr="00571DEB">
                        <w:t>Informatie</w:t>
                      </w:r>
                    </w:p>
                    <w:p w:rsidR="00E35458" w:rsidRDefault="00E35458" w:rsidP="001579DB">
                      <w:pPr>
                        <w:pStyle w:val="plattetekst"/>
                        <w:jc w:val="left"/>
                      </w:pPr>
                      <w:r w:rsidRPr="00571DEB">
                        <w:t xml:space="preserve">• </w:t>
                      </w:r>
                      <w:r>
                        <w:t>Soorten bruggen</w:t>
                      </w:r>
                    </w:p>
                    <w:p w:rsidR="00E35458" w:rsidRDefault="00E35458" w:rsidP="001579DB">
                      <w:pPr>
                        <w:pStyle w:val="plattetekst"/>
                        <w:jc w:val="left"/>
                      </w:pPr>
                      <w:hyperlink r:id="rId16" w:history="1">
                        <w:r w:rsidRPr="00C64532">
                          <w:rPr>
                            <w:rStyle w:val="Hyperlink"/>
                          </w:rPr>
                          <w:t>http://constructie.weebly.com/soorten-bruggen.html</w:t>
                        </w:r>
                      </w:hyperlink>
                    </w:p>
                    <w:p w:rsidR="00E35458" w:rsidRDefault="00E35458" w:rsidP="001579DB">
                      <w:pPr>
                        <w:pStyle w:val="plattetekst"/>
                        <w:jc w:val="left"/>
                      </w:pPr>
                      <w:r w:rsidRPr="00571DEB">
                        <w:t xml:space="preserve">• </w:t>
                      </w:r>
                      <w:r>
                        <w:t>Bruggen bouwen</w:t>
                      </w:r>
                    </w:p>
                    <w:p w:rsidR="00E35458" w:rsidRDefault="00E35458" w:rsidP="001579DB">
                      <w:pPr>
                        <w:pStyle w:val="plattetekst"/>
                        <w:jc w:val="left"/>
                      </w:pPr>
                      <w:hyperlink r:id="rId17" w:history="1">
                        <w:r w:rsidRPr="004A2959">
                          <w:rPr>
                            <w:rStyle w:val="Hyperlink"/>
                          </w:rPr>
                          <w:t>http://www.schooltv.nl/beeldba</w:t>
                        </w:r>
                        <w:r w:rsidRPr="004A2959">
                          <w:rPr>
                            <w:rStyle w:val="Hyperlink"/>
                          </w:rPr>
                          <w:t>n</w:t>
                        </w:r>
                        <w:r w:rsidRPr="004A2959">
                          <w:rPr>
                            <w:rStyle w:val="Hyperlink"/>
                          </w:rPr>
                          <w:t>k/clip/20051031_bruggen01</w:t>
                        </w:r>
                      </w:hyperlink>
                    </w:p>
                    <w:p w:rsidR="00E35458" w:rsidRDefault="00E35458" w:rsidP="001579DB">
                      <w:pPr>
                        <w:pStyle w:val="plattetekst"/>
                        <w:jc w:val="left"/>
                      </w:pPr>
                      <w:r w:rsidRPr="00571DEB">
                        <w:t xml:space="preserve">• </w:t>
                      </w:r>
                      <w:r>
                        <w:t>Kort filmpje over bruggen verstevigen</w:t>
                      </w:r>
                    </w:p>
                    <w:p w:rsidR="00E35458" w:rsidRDefault="00E35458" w:rsidP="001579DB">
                      <w:pPr>
                        <w:pStyle w:val="plattetekst"/>
                        <w:jc w:val="left"/>
                      </w:pPr>
                      <w:hyperlink r:id="rId18" w:history="1">
                        <w:r w:rsidRPr="004A2959">
                          <w:rPr>
                            <w:rStyle w:val="Hyperlink"/>
                          </w:rPr>
                          <w:t>http://www</w:t>
                        </w:r>
                        <w:r w:rsidRPr="004A2959">
                          <w:rPr>
                            <w:rStyle w:val="Hyperlink"/>
                          </w:rPr>
                          <w:t>.</w:t>
                        </w:r>
                        <w:r w:rsidRPr="004A2959">
                          <w:rPr>
                            <w:rStyle w:val="Hyperlink"/>
                          </w:rPr>
                          <w:t>schooltv.nl/beeldbank/clip/20051031_bruggen02</w:t>
                        </w:r>
                      </w:hyperlink>
                      <w:r>
                        <w:t xml:space="preserve"> </w:t>
                      </w:r>
                    </w:p>
                    <w:p w:rsidR="00E35458" w:rsidRDefault="00E35458" w:rsidP="001579DB">
                      <w:pPr>
                        <w:pStyle w:val="plattetekst"/>
                        <w:jc w:val="left"/>
                      </w:pPr>
                      <w:r w:rsidRPr="00571DEB">
                        <w:t xml:space="preserve">• </w:t>
                      </w:r>
                      <w:r>
                        <w:t>De brug van Leonardo da Vinci</w:t>
                      </w:r>
                    </w:p>
                    <w:p w:rsidR="00E35458" w:rsidRDefault="00E35458" w:rsidP="001579DB">
                      <w:pPr>
                        <w:pStyle w:val="plattetekst"/>
                        <w:jc w:val="left"/>
                      </w:pPr>
                      <w:hyperlink r:id="rId19" w:history="1">
                        <w:r w:rsidRPr="00C64532">
                          <w:rPr>
                            <w:rStyle w:val="Hyperlink"/>
                          </w:rPr>
                          <w:t>https://schooltv.nl/video/mystrix-de-brug-van-da-vinci-over-constructies/</w:t>
                        </w:r>
                      </w:hyperlink>
                    </w:p>
                    <w:p w:rsidR="00E35458" w:rsidRDefault="00E35458" w:rsidP="00077AE9">
                      <w:pPr>
                        <w:pStyle w:val="plattetekst"/>
                        <w:jc w:val="left"/>
                      </w:pPr>
                      <w:r w:rsidRPr="00571DEB">
                        <w:t xml:space="preserve">• </w:t>
                      </w:r>
                      <w:r>
                        <w:t xml:space="preserve">Brug bouwen van papierstroken </w:t>
                      </w:r>
                    </w:p>
                    <w:p w:rsidR="00E35458" w:rsidRDefault="00E35458" w:rsidP="00077AE9">
                      <w:pPr>
                        <w:pStyle w:val="plattetekst"/>
                        <w:jc w:val="left"/>
                      </w:pPr>
                      <w:hyperlink r:id="rId20" w:history="1">
                        <w:r w:rsidRPr="00DE5193">
                          <w:rPr>
                            <w:rStyle w:val="Hyperlink"/>
                          </w:rPr>
                          <w:t>http://www.ontdekple</w:t>
                        </w:r>
                        <w:r w:rsidRPr="00DE5193">
                          <w:rPr>
                            <w:rStyle w:val="Hyperlink"/>
                          </w:rPr>
                          <w:t>k</w:t>
                        </w:r>
                        <w:r w:rsidRPr="00DE5193">
                          <w:rPr>
                            <w:rStyle w:val="Hyperlink"/>
                          </w:rPr>
                          <w:t>.nl/wb/brug.pdf</w:t>
                        </w:r>
                      </w:hyperlink>
                    </w:p>
                    <w:p w:rsidR="00E35458" w:rsidRDefault="00E35458" w:rsidP="00077AE9">
                      <w:pPr>
                        <w:pStyle w:val="plattetekst"/>
                        <w:jc w:val="left"/>
                      </w:pPr>
                      <w:r w:rsidRPr="00571DEB">
                        <w:t xml:space="preserve">• </w:t>
                      </w:r>
                      <w:r>
                        <w:t>Brug bouwen van spaghetti</w:t>
                      </w:r>
                    </w:p>
                    <w:p w:rsidR="00E35458" w:rsidRDefault="00C908FB" w:rsidP="00077AE9">
                      <w:pPr>
                        <w:pStyle w:val="plattetekst"/>
                        <w:jc w:val="left"/>
                      </w:pPr>
                      <w:hyperlink r:id="rId21" w:history="1">
                        <w:r w:rsidRPr="00C64532">
                          <w:rPr>
                            <w:rStyle w:val="Hyperlink"/>
                          </w:rPr>
                          <w:t>https://schooltv.nl/video/bruggen-van-spaghetti-kan-spaghetti-een-baksteen-dragen/</w:t>
                        </w:r>
                      </w:hyperlink>
                    </w:p>
                    <w:p w:rsidR="00C908FB" w:rsidRDefault="00C908FB" w:rsidP="00077AE9">
                      <w:pPr>
                        <w:pStyle w:val="plattetekst"/>
                        <w:jc w:val="left"/>
                      </w:pPr>
                      <w:bookmarkStart w:id="3" w:name="_GoBack"/>
                      <w:bookmarkEnd w:id="3"/>
                    </w:p>
                  </w:txbxContent>
                </v:textbox>
                <w10:wrap type="tight" anchorx="page" anchory="page"/>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page">
                  <wp:posOffset>5171440</wp:posOffset>
                </wp:positionH>
                <wp:positionV relativeFrom="page">
                  <wp:posOffset>7569835</wp:posOffset>
                </wp:positionV>
                <wp:extent cx="45085" cy="45085"/>
                <wp:effectExtent l="0" t="0" r="3175" b="0"/>
                <wp:wrapTight wrapText="bothSides">
                  <wp:wrapPolygon edited="0">
                    <wp:start x="0" y="0"/>
                    <wp:lineTo x="21600" y="0"/>
                    <wp:lineTo x="21600" y="21600"/>
                    <wp:lineTo x="0" y="21600"/>
                    <wp:lineTo x="0" y="0"/>
                  </wp:wrapPolygon>
                </wp:wrapTight>
                <wp:docPr id="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458" w:rsidRDefault="00E35458" w:rsidP="005A7786">
                            <w:pPr>
                              <w:spacing w:line="360" w:lineRule="auto"/>
                            </w:pPr>
                            <w:r>
                              <w:t xml:space="preserve">nsecten zijn overal: ter land, ter zee en in de lucht. Het is de meest succesvolle groep dieren op aarde. Maar soms zien ze eruit alsof ze van een andere planeet komen! Waar dienen die vreemde voelsprieten voor? En waarom lijken jonge insecten vaak helemaal niet op hun ouders? Door stapje voor stapje de eigenschappen van een insect te bekijken, kom je erachter met wat voor insect je te maken hebt. Dit noem je determineren. Is die enge </w:t>
                            </w:r>
                            <w:r w:rsidRPr="00DB52BA">
                              <w:rPr>
                                <w:i/>
                              </w:rPr>
                              <w:t>alien</w:t>
                            </w:r>
                            <w:r>
                              <w:t xml:space="preserve"> soms een jong lieveheersbeestje?</w:t>
                            </w:r>
                          </w:p>
                          <w:p w:rsidR="00E35458" w:rsidRDefault="00E35458" w:rsidP="005A7786">
                            <w:pPr>
                              <w:spacing w:line="360" w:lineRule="auto"/>
                            </w:pPr>
                          </w:p>
                          <w:p w:rsidR="00E35458" w:rsidRDefault="00E35458" w:rsidP="005A7786">
                            <w:pPr>
                              <w:spacing w:line="360" w:lineRule="auto"/>
                              <w:rPr>
                                <w:b/>
                              </w:rPr>
                            </w:pPr>
                            <w:r>
                              <w:rPr>
                                <w:b/>
                              </w:rPr>
                              <w:t>Wat ga je doen?:</w:t>
                            </w:r>
                          </w:p>
                          <w:p w:rsidR="00E35458" w:rsidRDefault="00E35458" w:rsidP="005A7786">
                            <w:pPr>
                              <w:spacing w:line="360" w:lineRule="auto"/>
                            </w:pPr>
                            <w:r>
                              <w:t>Je gaat insecten vangen, met een loep van dichtbij bekijken en tekenen. Met behulp van een determinatietabel zoek je uit met welk insect je te maken hebt. Je zoekt uit hoe het leven van dit insect verloopt. Samen met de hele groep maak je een overzicht van alle insecten die in de buurt van de school voorkomen.</w:t>
                            </w:r>
                          </w:p>
                          <w:p w:rsidR="00E35458" w:rsidRDefault="00E35458" w:rsidP="005A7786">
                            <w:pPr>
                              <w:spacing w:line="360" w:lineRule="auto"/>
                              <w:rPr>
                                <w:b/>
                              </w:rPr>
                            </w:pPr>
                          </w:p>
                          <w:p w:rsidR="00E35458" w:rsidRDefault="00E35458" w:rsidP="005A7786">
                            <w:pPr>
                              <w:spacing w:line="360" w:lineRule="auto"/>
                              <w:rPr>
                                <w:b/>
                              </w:rPr>
                            </w:pPr>
                            <w:r>
                              <w:rPr>
                                <w:b/>
                              </w:rPr>
                              <w:t>Wat ga je leren?</w:t>
                            </w:r>
                          </w:p>
                          <w:p w:rsidR="00E35458" w:rsidRDefault="00E35458" w:rsidP="005A7786">
                            <w:pPr>
                              <w:spacing w:line="360" w:lineRule="auto"/>
                              <w:rPr>
                                <w:i/>
                              </w:rPr>
                            </w:pPr>
                            <w:r>
                              <w:rPr>
                                <w:i/>
                              </w:rPr>
                              <w:t>Inhoud:</w:t>
                            </w:r>
                          </w:p>
                          <w:p w:rsidR="00E35458" w:rsidRDefault="00E35458" w:rsidP="005A7786">
                            <w:pPr>
                              <w:spacing w:line="360" w:lineRule="auto"/>
                            </w:pPr>
                            <w:r>
                              <w:t>- Je leert wat insecten zijn.</w:t>
                            </w:r>
                          </w:p>
                          <w:p w:rsidR="00E35458" w:rsidRDefault="00E35458" w:rsidP="005A7786">
                            <w:pPr>
                              <w:spacing w:line="360" w:lineRule="auto"/>
                            </w:pPr>
                            <w:r>
                              <w:t>- Je leert de namen van verschillende insecten.</w:t>
                            </w:r>
                          </w:p>
                          <w:p w:rsidR="00E35458" w:rsidRDefault="00E35458" w:rsidP="005A7786">
                            <w:pPr>
                              <w:spacing w:line="360" w:lineRule="auto"/>
                            </w:pPr>
                            <w:r>
                              <w:t>- Je leert waaruit de levensloop van een insect kan bestaan.</w:t>
                            </w:r>
                          </w:p>
                          <w:p w:rsidR="00E35458" w:rsidRDefault="00E35458" w:rsidP="005A7786">
                            <w:pPr>
                              <w:spacing w:line="360" w:lineRule="auto"/>
                            </w:pPr>
                            <w:r>
                              <w:t>- Je leert welke insecten er in de omgeving van je school voorkomen.@</w:t>
                            </w:r>
                          </w:p>
                          <w:p w:rsidR="00E35458" w:rsidRDefault="00E35458" w:rsidP="005A7786">
                            <w:pPr>
                              <w:spacing w:line="360" w:lineRule="auto"/>
                              <w:rPr>
                                <w:i/>
                              </w:rPr>
                            </w:pPr>
                            <w:r>
                              <w:rPr>
                                <w:i/>
                              </w:rPr>
                              <w:t>Vaardigheid:</w:t>
                            </w:r>
                          </w:p>
                          <w:p w:rsidR="00E35458" w:rsidRDefault="00E35458" w:rsidP="005A7786">
                            <w:pPr>
                              <w:numPr>
                                <w:ilvl w:val="0"/>
                                <w:numId w:val="1"/>
                              </w:numPr>
                              <w:spacing w:line="360" w:lineRule="auto"/>
                            </w:pPr>
                            <w:r>
                              <w:t>Je leert goed en zorgvuldig waarnemen (observeren).</w:t>
                            </w:r>
                          </w:p>
                          <w:p w:rsidR="00E35458" w:rsidRDefault="00E35458" w:rsidP="005A7786">
                            <w:pPr>
                              <w:numPr>
                                <w:ilvl w:val="0"/>
                                <w:numId w:val="1"/>
                              </w:numPr>
                              <w:spacing w:line="360" w:lineRule="auto"/>
                            </w:pPr>
                            <w:r>
                              <w:t>Je leert determineren.</w:t>
                            </w:r>
                          </w:p>
                          <w:p w:rsidR="00E35458" w:rsidRDefault="00E35458" w:rsidP="005A7786">
                            <w:pPr>
                              <w:numPr>
                                <w:ilvl w:val="0"/>
                                <w:numId w:val="1"/>
                              </w:numPr>
                              <w:spacing w:line="360" w:lineRule="auto"/>
                            </w:pPr>
                            <w:r>
                              <w:t>Je leert inventariseren (een overzicht maken).</w:t>
                            </w:r>
                          </w:p>
                          <w:p w:rsidR="00E35458" w:rsidRDefault="00E35458" w:rsidP="005A7786">
                            <w:pPr>
                              <w:spacing w:line="360" w:lineRule="auto"/>
                            </w:pPr>
                          </w:p>
                          <w:p w:rsidR="00E35458" w:rsidRDefault="00E35458" w:rsidP="005A7786">
                            <w:pPr>
                              <w:spacing w:line="360" w:lineRule="auto"/>
                              <w:rPr>
                                <w:b/>
                              </w:rPr>
                            </w:pPr>
                            <w:r>
                              <w:rPr>
                                <w:b/>
                              </w:rPr>
                              <w:t>Hoeveel tijd heb je?</w:t>
                            </w:r>
                          </w:p>
                          <w:p w:rsidR="00E35458" w:rsidRPr="00AE01B0" w:rsidRDefault="00E35458" w:rsidP="005A7786">
                            <w:pPr>
                              <w:spacing w:line="360" w:lineRule="auto"/>
                              <w:rPr>
                                <w:b/>
                              </w:rPr>
                            </w:pPr>
                            <w:r>
                              <w:t>3 uur</w:t>
                            </w:r>
                          </w:p>
                          <w:p w:rsidR="00E35458" w:rsidRDefault="00E35458" w:rsidP="005A7786">
                            <w:pPr>
                              <w:spacing w:line="360" w:lineRule="auto"/>
                              <w:rPr>
                                <w:b/>
                              </w:rPr>
                            </w:pPr>
                          </w:p>
                          <w:p w:rsidR="00E35458" w:rsidRPr="00A75FD9" w:rsidRDefault="00E35458" w:rsidP="005A7786">
                            <w:pPr>
                              <w:spacing w:line="360" w:lineRule="auto"/>
                            </w:pPr>
                            <w:r>
                              <w:rPr>
                                <w:b/>
                              </w:rPr>
                              <w:t xml:space="preserve">Aantal leerlingen: </w:t>
                            </w:r>
                            <w:r>
                              <w:t>3 leerlingen</w:t>
                            </w:r>
                          </w:p>
                          <w:p w:rsidR="00E35458" w:rsidRDefault="00E35458" w:rsidP="005A7786">
                            <w:pPr>
                              <w:spacing w:line="360" w:lineRule="auto"/>
                              <w:rPr>
                                <w:b/>
                              </w:rPr>
                            </w:pPr>
                          </w:p>
                          <w:p w:rsidR="00E35458" w:rsidRDefault="00E35458" w:rsidP="005A7786">
                            <w:pPr>
                              <w:spacing w:line="360" w:lineRule="auto"/>
                              <w:rPr>
                                <w:b/>
                              </w:rPr>
                            </w:pPr>
                            <w:r>
                              <w:rPr>
                                <w:b/>
                              </w:rPr>
                              <w:t>Hoe ga je te werk?</w:t>
                            </w:r>
                          </w:p>
                          <w:p w:rsidR="00E35458" w:rsidRDefault="00E35458" w:rsidP="005A7786">
                            <w:pPr>
                              <w:spacing w:line="360" w:lineRule="auto"/>
                            </w:pPr>
                          </w:p>
                          <w:p w:rsidR="00E35458" w:rsidRDefault="00E35458" w:rsidP="005A7786">
                            <w:pPr>
                              <w:spacing w:line="360" w:lineRule="auto"/>
                            </w:pPr>
                            <w:r>
                              <w:t>1.) Zoek met je groepje eerst algemene informatie over insecten. Wanneer is een dier een insect? Hoe zijn de insecten ontstaan? Wat voor insectensoorten zijn er? Noteer deze informatie kort.</w:t>
                            </w:r>
                          </w:p>
                          <w:p w:rsidR="00E35458" w:rsidRDefault="00E35458" w:rsidP="005A7786">
                            <w:pPr>
                              <w:spacing w:line="360" w:lineRule="auto"/>
                            </w:pPr>
                            <w:r>
                              <w:t>2.) Bedenk of zoek manieren om insecten te vangen zodat je ze (levend) kunt bekijken.</w:t>
                            </w:r>
                          </w:p>
                          <w:p w:rsidR="00E35458" w:rsidRDefault="00E35458" w:rsidP="005A7786">
                            <w:pPr>
                              <w:spacing w:line="360" w:lineRule="auto"/>
                            </w:pPr>
                            <w:r>
                              <w:t>3.) Verzamel het materiaal dat jullie nodig hebben om de insecten te vangen.</w:t>
                            </w:r>
                          </w:p>
                          <w:p w:rsidR="00E35458" w:rsidRDefault="00E35458" w:rsidP="005A7786">
                            <w:pPr>
                              <w:spacing w:line="360" w:lineRule="auto"/>
                            </w:pPr>
                            <w:r>
                              <w:t>4.) Ga in de buurt van de school op zoek naar insecten. Doe elk insect in een jampotje.</w:t>
                            </w:r>
                          </w:p>
                          <w:p w:rsidR="00E35458" w:rsidRDefault="00E35458" w:rsidP="005A7786">
                            <w:pPr>
                              <w:spacing w:line="360" w:lineRule="auto"/>
                            </w:pPr>
                            <w:r>
                              <w:t>5.) Verdeel de insecten over de leden van je groepje. Bekijk elk één of meerdere insecten met een loep.</w:t>
                            </w:r>
                          </w:p>
                          <w:p w:rsidR="00E35458" w:rsidRDefault="00E35458" w:rsidP="005A7786">
                            <w:pPr>
                              <w:spacing w:line="360" w:lineRule="auto"/>
                            </w:pPr>
                            <w:r>
                              <w:t xml:space="preserve">6.) Maak een duidelijke tekening van het insect. Noteer bij elk onderdeel van zijn lijf hoe het heet en waar het voor dient. </w:t>
                            </w:r>
                          </w:p>
                          <w:p w:rsidR="00E35458" w:rsidRDefault="00E35458" w:rsidP="005A7786">
                            <w:pPr>
                              <w:spacing w:line="360" w:lineRule="auto"/>
                            </w:pPr>
                            <w:r>
                              <w:t xml:space="preserve">7.) Zoek uit met welk insect je te maken hebt. Gebruik hierbij een determinatietabel (en evt. een woordenboek als je moeilijke woorden tegenkomt). Noteer de naam van het insect bij de tekening. </w:t>
                            </w:r>
                          </w:p>
                          <w:p w:rsidR="00E35458" w:rsidRDefault="00E35458" w:rsidP="005A7786">
                            <w:pPr>
                              <w:spacing w:line="360" w:lineRule="auto"/>
                            </w:pPr>
                            <w:r>
                              <w:t>8.) Zoek op hoe het leven van dit insect verloopt. Noteer de belangrijkste fasen uit zijn leven.</w:t>
                            </w:r>
                          </w:p>
                          <w:p w:rsidR="00E35458" w:rsidRDefault="00E35458" w:rsidP="005A7786">
                            <w:pPr>
                              <w:spacing w:line="360" w:lineRule="auto"/>
                            </w:pPr>
                            <w:r>
                              <w:t>9.) Maak samen met de hele groep een inventarisatie (overzicht) van alle insecten die jullie gevonden hebben:</w:t>
                            </w:r>
                          </w:p>
                          <w:p w:rsidR="00E35458" w:rsidRDefault="00E35458" w:rsidP="005A7786">
                            <w:pPr>
                              <w:spacing w:line="360" w:lineRule="auto"/>
                            </w:pPr>
                            <w:r>
                              <w:t>- Telkens komt er één lid van een groepje naar voren en vertelt iets over leven van het insect dat hij/zij getekend heeft. (Als dit insect al behandeld is, hoeft dat natuurlijk niet meer.)</w:t>
                            </w:r>
                          </w:p>
                          <w:p w:rsidR="00E35458" w:rsidRDefault="00E35458" w:rsidP="005A7786">
                            <w:pPr>
                              <w:spacing w:line="360" w:lineRule="auto"/>
                            </w:pPr>
                            <w:r>
                              <w:t xml:space="preserve">- Plak de tekeningen bij elkaar op de muur. </w:t>
                            </w:r>
                          </w:p>
                          <w:p w:rsidR="00E35458" w:rsidRDefault="00E35458" w:rsidP="005A7786">
                            <w:pPr>
                              <w:spacing w:line="360" w:lineRule="auto"/>
                            </w:pPr>
                            <w:r>
                              <w:t>10.) Bekijk de inventarisatie. Welke insecten kwamen het meest voor? Waar kan dat op duiden? Probeer samen een verklaring te vinden.</w:t>
                            </w:r>
                          </w:p>
                          <w:p w:rsidR="00E35458" w:rsidRDefault="00E35458" w:rsidP="005A7786">
                            <w:pPr>
                              <w:spacing w:line="360" w:lineRule="auto"/>
                            </w:pPr>
                            <w:r>
                              <w:t>11.) Breng de insecten in de potjes terug naar de plek waar jullie ze gevonden hebben en laat ze vrij.</w:t>
                            </w:r>
                          </w:p>
                          <w:p w:rsidR="00E35458" w:rsidRDefault="00E35458" w:rsidP="005A7786">
                            <w:pPr>
                              <w:spacing w:line="360" w:lineRule="auto"/>
                            </w:pPr>
                          </w:p>
                          <w:p w:rsidR="00E35458" w:rsidRDefault="00E35458" w:rsidP="005A7786">
                            <w:pPr>
                              <w:spacing w:line="360" w:lineRule="auto"/>
                            </w:pPr>
                          </w:p>
                          <w:p w:rsidR="00E35458" w:rsidRDefault="00E35458" w:rsidP="005A7786">
                            <w:pPr>
                              <w:spacing w:line="360" w:lineRule="auto"/>
                              <w:rPr>
                                <w:b/>
                              </w:rPr>
                            </w:pPr>
                            <w:r>
                              <w:rPr>
                                <w:b/>
                              </w:rPr>
                              <w:t>Wat kun je gebruiken?</w:t>
                            </w:r>
                          </w:p>
                          <w:p w:rsidR="00E35458" w:rsidRDefault="00E35458" w:rsidP="005A7786">
                            <w:pPr>
                              <w:tabs>
                                <w:tab w:val="left" w:pos="720"/>
                              </w:tabs>
                              <w:suppressAutoHyphens/>
                              <w:spacing w:line="360" w:lineRule="auto"/>
                            </w:pPr>
                            <w:r>
                              <w:t>- materiaal om insecten mee te vangen (dit kies je zelf).</w:t>
                            </w:r>
                          </w:p>
                          <w:p w:rsidR="00E35458" w:rsidRDefault="00E35458" w:rsidP="005A7786">
                            <w:pPr>
                              <w:tabs>
                                <w:tab w:val="left" w:pos="720"/>
                              </w:tabs>
                              <w:suppressAutoHyphens/>
                              <w:spacing w:line="360" w:lineRule="auto"/>
                            </w:pPr>
                            <w:r>
                              <w:t>- minstens 3 jampotjes per groep.</w:t>
                            </w:r>
                          </w:p>
                          <w:p w:rsidR="00E35458" w:rsidRDefault="00E35458" w:rsidP="005A7786">
                            <w:pPr>
                              <w:tabs>
                                <w:tab w:val="left" w:pos="720"/>
                              </w:tabs>
                              <w:suppressAutoHyphens/>
                              <w:spacing w:line="360" w:lineRule="auto"/>
                            </w:pPr>
                            <w:r>
                              <w:t>- 3 loepen per groep</w:t>
                            </w:r>
                          </w:p>
                          <w:p w:rsidR="00E35458" w:rsidRDefault="00E35458" w:rsidP="005A7786">
                            <w:pPr>
                              <w:tabs>
                                <w:tab w:val="left" w:pos="720"/>
                              </w:tabs>
                              <w:suppressAutoHyphens/>
                              <w:spacing w:line="360" w:lineRule="auto"/>
                            </w:pPr>
                            <w:r>
                              <w:t>- tekenpapier en (kleur)potloden</w:t>
                            </w:r>
                          </w:p>
                          <w:p w:rsidR="00E35458" w:rsidRDefault="00E35458" w:rsidP="005A7786">
                            <w:pPr>
                              <w:tabs>
                                <w:tab w:val="left" w:pos="720"/>
                              </w:tabs>
                              <w:suppressAutoHyphens/>
                              <w:spacing w:line="360" w:lineRule="auto"/>
                            </w:pPr>
                            <w:r>
                              <w:t>- determinatietabel insecten (er staat ook een goede op internet)</w:t>
                            </w:r>
                          </w:p>
                          <w:p w:rsidR="00E35458" w:rsidRDefault="00E35458" w:rsidP="005A7786">
                            <w:pPr>
                              <w:tabs>
                                <w:tab w:val="left" w:pos="720"/>
                              </w:tabs>
                              <w:suppressAutoHyphens/>
                              <w:spacing w:line="360" w:lineRule="auto"/>
                            </w:pPr>
                            <w:r>
                              <w:t>- evt. woordenboek</w:t>
                            </w:r>
                          </w:p>
                          <w:p w:rsidR="00E35458" w:rsidRDefault="00E35458" w:rsidP="005A7786">
                            <w:pPr>
                              <w:tabs>
                                <w:tab w:val="left" w:pos="720"/>
                              </w:tabs>
                              <w:suppressAutoHyphens/>
                              <w:spacing w:line="360" w:lineRule="auto"/>
                            </w:pPr>
                            <w:r>
                              <w:t>- lijm of kneedgum</w:t>
                            </w:r>
                          </w:p>
                          <w:p w:rsidR="00E35458" w:rsidRDefault="00E35458" w:rsidP="005A7786">
                            <w:pPr>
                              <w:tabs>
                                <w:tab w:val="left" w:pos="720"/>
                              </w:tabs>
                              <w:suppressAutoHyphens/>
                              <w:spacing w:line="360" w:lineRule="auto"/>
                            </w:pPr>
                          </w:p>
                          <w:p w:rsidR="00E35458" w:rsidRDefault="00E35458" w:rsidP="005A7786">
                            <w:pPr>
                              <w:spacing w:line="360" w:lineRule="auto"/>
                              <w:rPr>
                                <w:b/>
                              </w:rPr>
                            </w:pPr>
                          </w:p>
                          <w:p w:rsidR="00E35458" w:rsidRDefault="00E35458" w:rsidP="005A7786">
                            <w:pPr>
                              <w:spacing w:line="360" w:lineRule="auto"/>
                              <w:rPr>
                                <w:b/>
                              </w:rPr>
                            </w:pPr>
                            <w:r>
                              <w:rPr>
                                <w:b/>
                              </w:rPr>
                              <w:t>Informatie</w:t>
                            </w:r>
                          </w:p>
                          <w:p w:rsidR="00E35458" w:rsidRDefault="00E35458" w:rsidP="005A7786">
                            <w:pPr>
                              <w:numPr>
                                <w:ilvl w:val="0"/>
                                <w:numId w:val="1"/>
                              </w:numPr>
                              <w:suppressAutoHyphens/>
                              <w:spacing w:line="360" w:lineRule="auto"/>
                            </w:pPr>
                            <w:r>
                              <w:t xml:space="preserve">Hoe ziet een insect eruit? </w:t>
                            </w:r>
                            <w:hyperlink r:id="rId22" w:history="1">
                              <w:r w:rsidRPr="0015096F">
                                <w:rPr>
                                  <w:rStyle w:val="Hyperlink"/>
                                </w:rPr>
                                <w:t>http://www.beesies.nl/kenmerken/insekten.htm</w:t>
                              </w:r>
                            </w:hyperlink>
                          </w:p>
                          <w:p w:rsidR="00E35458" w:rsidRPr="00AE01B0" w:rsidRDefault="00E35458" w:rsidP="005A7786">
                            <w:pPr>
                              <w:numPr>
                                <w:ilvl w:val="0"/>
                                <w:numId w:val="1"/>
                              </w:numPr>
                              <w:suppressAutoHyphens/>
                              <w:spacing w:line="360" w:lineRule="auto"/>
                            </w:pPr>
                            <w:r w:rsidRPr="00AE01B0">
                              <w:t xml:space="preserve">Insecten determineren: </w:t>
                            </w:r>
                            <w:hyperlink r:id="rId23" w:history="1">
                              <w:r w:rsidRPr="00AE01B0">
                                <w:rPr>
                                  <w:rStyle w:val="Hyperlink"/>
                                </w:rPr>
                                <w:t>http://www.soortenbank.nl/determinatie.php</w:t>
                              </w:r>
                            </w:hyperlink>
                          </w:p>
                          <w:p w:rsidR="00E35458" w:rsidRPr="00AE01B0" w:rsidRDefault="00E35458" w:rsidP="005A7786">
                            <w:pPr>
                              <w:numPr>
                                <w:ilvl w:val="0"/>
                                <w:numId w:val="1"/>
                              </w:numPr>
                              <w:suppressAutoHyphens/>
                              <w:spacing w:line="360" w:lineRule="auto"/>
                            </w:pPr>
                            <w:r w:rsidRPr="00AE01B0">
                              <w:t xml:space="preserve">Vlinders en rupsen determineren: </w:t>
                            </w:r>
                            <w:hyperlink r:id="rId24" w:history="1">
                              <w:r w:rsidRPr="00AE01B0">
                                <w:rPr>
                                  <w:rStyle w:val="Hyperlink"/>
                                </w:rPr>
                                <w:t>http://www.vlindernet.nl/</w:t>
                              </w:r>
                            </w:hyperlink>
                          </w:p>
                          <w:p w:rsidR="00E35458" w:rsidRPr="00AE01B0" w:rsidRDefault="00E35458" w:rsidP="005A7786">
                            <w:pPr>
                              <w:numPr>
                                <w:ilvl w:val="0"/>
                                <w:numId w:val="1"/>
                              </w:numPr>
                              <w:suppressAutoHyphens/>
                              <w:spacing w:line="360" w:lineRule="auto"/>
                            </w:pPr>
                            <w:r w:rsidRPr="00AE01B0">
                              <w:t xml:space="preserve">Sprinkhanen determineren: </w:t>
                            </w:r>
                            <w:hyperlink r:id="rId25" w:history="1">
                              <w:r w:rsidRPr="00AE01B0">
                                <w:rPr>
                                  <w:rStyle w:val="Hyperlink"/>
                                </w:rPr>
                                <w:t>http://www.saltabel.org/DeterminatietabelKlein.pdf</w:t>
                              </w:r>
                            </w:hyperlink>
                          </w:p>
                          <w:p w:rsidR="00E35458" w:rsidRDefault="00E35458" w:rsidP="005A7786">
                            <w:pPr>
                              <w:numPr>
                                <w:ilvl w:val="0"/>
                                <w:numId w:val="1"/>
                              </w:numPr>
                              <w:suppressAutoHyphens/>
                              <w:spacing w:line="360" w:lineRule="auto"/>
                            </w:pPr>
                            <w:r>
                              <w:t xml:space="preserve">Muggen: </w:t>
                            </w:r>
                            <w:hyperlink r:id="rId26" w:history="1">
                              <w:r w:rsidRPr="0015096F">
                                <w:rPr>
                                  <w:rStyle w:val="Hyperlink"/>
                                </w:rPr>
                                <w:t>http://www.hetklokhuis.nl/lees/dossiers/read/dossier_intro.cfm?did=08777006-508B-E261-7912D45AE163A202</w:t>
                              </w:r>
                            </w:hyperlink>
                          </w:p>
                          <w:p w:rsidR="00E35458" w:rsidRDefault="00E35458" w:rsidP="005A7786">
                            <w:pPr>
                              <w:numPr>
                                <w:ilvl w:val="0"/>
                                <w:numId w:val="1"/>
                              </w:numPr>
                              <w:suppressAutoHyphens/>
                              <w:spacing w:line="360" w:lineRule="auto"/>
                            </w:pPr>
                            <w:r>
                              <w:t xml:space="preserve">Hoe groeit een vlieg? </w:t>
                            </w:r>
                            <w:hyperlink r:id="rId27" w:history="1">
                              <w:r w:rsidRPr="0015096F">
                                <w:rPr>
                                  <w:rStyle w:val="Hyperlink"/>
                                </w:rPr>
                                <w:t>http://www.iselinge.nl/scholenplein/pabolessen/99002dgroei/vlieg.htm</w:t>
                              </w:r>
                            </w:hyperlink>
                          </w:p>
                          <w:p w:rsidR="00E35458" w:rsidRDefault="00E35458" w:rsidP="005A7786">
                            <w:pPr>
                              <w:numPr>
                                <w:ilvl w:val="0"/>
                                <w:numId w:val="1"/>
                              </w:numPr>
                              <w:suppressAutoHyphens/>
                              <w:spacing w:line="360" w:lineRule="auto"/>
                            </w:pPr>
                            <w:r>
                              <w:t xml:space="preserve">Hoe groeit een vlinder? (1) </w:t>
                            </w:r>
                            <w:hyperlink r:id="rId28" w:history="1">
                              <w:r w:rsidRPr="0015096F">
                                <w:rPr>
                                  <w:rStyle w:val="Hyperlink"/>
                                </w:rPr>
                                <w:t>http://www.iselinge.nl/scholenplein/pabolessen/99002dgroei/vlinder.htm</w:t>
                              </w:r>
                            </w:hyperlink>
                          </w:p>
                          <w:p w:rsidR="00E35458" w:rsidRDefault="00E35458" w:rsidP="005A7786">
                            <w:pPr>
                              <w:numPr>
                                <w:ilvl w:val="0"/>
                                <w:numId w:val="1"/>
                              </w:numPr>
                              <w:suppressAutoHyphens/>
                              <w:spacing w:line="360" w:lineRule="auto"/>
                            </w:pPr>
                            <w:r>
                              <w:t xml:space="preserve">Hoe groeit een vlinder? (2) </w:t>
                            </w:r>
                            <w:hyperlink r:id="rId29" w:history="1">
                              <w:r w:rsidRPr="0015096F">
                                <w:rPr>
                                  <w:rStyle w:val="Hyperlink"/>
                                </w:rPr>
                                <w:t>http://www.schooltv.nl/beeldbank/clippopup/20050115_vaneitotvlinder0</w:t>
                              </w:r>
                            </w:hyperlink>
                          </w:p>
                          <w:p w:rsidR="00E35458" w:rsidRDefault="00E35458" w:rsidP="005A7786">
                            <w:pPr>
                              <w:numPr>
                                <w:ilvl w:val="0"/>
                                <w:numId w:val="1"/>
                              </w:numPr>
                              <w:suppressAutoHyphens/>
                              <w:spacing w:line="360" w:lineRule="auto"/>
                            </w:pPr>
                            <w:r>
                              <w:t xml:space="preserve">Allerlei leuke filmpjes over insecten: </w:t>
                            </w:r>
                            <w:hyperlink r:id="rId30" w:history="1">
                              <w:r w:rsidRPr="0015096F">
                                <w:rPr>
                                  <w:rStyle w:val="Hyperlink"/>
                                </w:rPr>
                                <w:t>http://weetje-insecten.yurls.net/index.php?mod=yurlspage&amp;pageId=26244</w:t>
                              </w:r>
                            </w:hyperlink>
                          </w:p>
                          <w:p w:rsidR="00E35458" w:rsidRDefault="00E35458" w:rsidP="005A7786">
                            <w:pPr>
                              <w:suppressAutoHyphens/>
                              <w:spacing w:line="360" w:lineRule="auto"/>
                              <w:ind w:left="360"/>
                            </w:pPr>
                            <w:r>
                              <w:t>@</w:t>
                            </w:r>
                          </w:p>
                          <w:p w:rsidR="00E35458" w:rsidRDefault="00E35458" w:rsidP="005A7786">
                            <w:pPr>
                              <w:suppressAutoHyphens/>
                              <w:spacing w:line="360" w:lineRule="auto"/>
                            </w:pPr>
                          </w:p>
                          <w:p w:rsidR="00E35458" w:rsidRDefault="00E3545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8" type="#_x0000_t202" style="position:absolute;margin-left:407.2pt;margin-top:596.05pt;width:3.55pt;height:3.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" filled="f" stroked="f">
                <v:textbox inset=",7.2pt,,7.2pt">
                  <w:txbxContent>
                    <w:p w:rsidR="00E35458" w:rsidRDefault="00E35458" w:rsidP="005A7786">
                      <w:pPr>
                        <w:spacing w:line="360" w:lineRule="auto"/>
                      </w:pPr>
                      <w:r>
                        <w:t xml:space="preserve">nsecten zijn overal: ter land, ter zee en in de lucht. Het is de meest succesvolle groep dieren op aarde. Maar soms zien ze eruit alsof ze van een andere planeet komen! Waar dienen die vreemde voelsprieten voor? En waarom lijken jonge insecten vaak helemaal niet op hun ouders? Door stapje voor stapje de eigenschappen van een insect te bekijken, kom je erachter met wat voor insect je te maken hebt. Dit noem je determineren. Is die enge </w:t>
                      </w:r>
                      <w:r w:rsidRPr="00DB52BA">
                        <w:rPr>
                          <w:i/>
                        </w:rPr>
                        <w:t>alien</w:t>
                      </w:r>
                      <w:r>
                        <w:t xml:space="preserve"> soms een jong lieveheersbeestje?</w:t>
                      </w:r>
                    </w:p>
                    <w:p w:rsidR="00E35458" w:rsidRDefault="00E35458" w:rsidP="005A7786">
                      <w:pPr>
                        <w:spacing w:line="360" w:lineRule="auto"/>
                      </w:pPr>
                    </w:p>
                    <w:p w:rsidR="00E35458" w:rsidRDefault="00E35458" w:rsidP="005A7786">
                      <w:pPr>
                        <w:spacing w:line="360" w:lineRule="auto"/>
                        <w:rPr>
                          <w:b/>
                        </w:rPr>
                      </w:pPr>
                      <w:r>
                        <w:rPr>
                          <w:b/>
                        </w:rPr>
                        <w:t>Wat ga je doen?:</w:t>
                      </w:r>
                    </w:p>
                    <w:p w:rsidR="00E35458" w:rsidRDefault="00E35458" w:rsidP="005A7786">
                      <w:pPr>
                        <w:spacing w:line="360" w:lineRule="auto"/>
                      </w:pPr>
                      <w:r>
                        <w:t>Je gaat insecten vangen, met een loep van dichtbij bekijken en tekenen. Met behulp van een determinatietabel zoek je uit met welk insect je te maken hebt. Je zoekt uit hoe het leven van dit insect verloopt. Samen met de hele groep maak je een overzicht van alle insecten die in de buurt van de school voorkomen.</w:t>
                      </w:r>
                    </w:p>
                    <w:p w:rsidR="00E35458" w:rsidRDefault="00E35458" w:rsidP="005A7786">
                      <w:pPr>
                        <w:spacing w:line="360" w:lineRule="auto"/>
                        <w:rPr>
                          <w:b/>
                        </w:rPr>
                      </w:pPr>
                    </w:p>
                    <w:p w:rsidR="00E35458" w:rsidRDefault="00E35458" w:rsidP="005A7786">
                      <w:pPr>
                        <w:spacing w:line="360" w:lineRule="auto"/>
                        <w:rPr>
                          <w:b/>
                        </w:rPr>
                      </w:pPr>
                      <w:r>
                        <w:rPr>
                          <w:b/>
                        </w:rPr>
                        <w:t>Wat ga je leren?</w:t>
                      </w:r>
                    </w:p>
                    <w:p w:rsidR="00E35458" w:rsidRDefault="00E35458" w:rsidP="005A7786">
                      <w:pPr>
                        <w:spacing w:line="360" w:lineRule="auto"/>
                        <w:rPr>
                          <w:i/>
                        </w:rPr>
                      </w:pPr>
                      <w:r>
                        <w:rPr>
                          <w:i/>
                        </w:rPr>
                        <w:t>Inhoud:</w:t>
                      </w:r>
                    </w:p>
                    <w:p w:rsidR="00E35458" w:rsidRDefault="00E35458" w:rsidP="005A7786">
                      <w:pPr>
                        <w:spacing w:line="360" w:lineRule="auto"/>
                      </w:pPr>
                      <w:r>
                        <w:t>- Je leert wat insecten zijn.</w:t>
                      </w:r>
                    </w:p>
                    <w:p w:rsidR="00E35458" w:rsidRDefault="00E35458" w:rsidP="005A7786">
                      <w:pPr>
                        <w:spacing w:line="360" w:lineRule="auto"/>
                      </w:pPr>
                      <w:r>
                        <w:t>- Je leert de namen van verschillende insecten.</w:t>
                      </w:r>
                    </w:p>
                    <w:p w:rsidR="00E35458" w:rsidRDefault="00E35458" w:rsidP="005A7786">
                      <w:pPr>
                        <w:spacing w:line="360" w:lineRule="auto"/>
                      </w:pPr>
                      <w:r>
                        <w:t>- Je leert waaruit de levensloop van een insect kan bestaan.</w:t>
                      </w:r>
                    </w:p>
                    <w:p w:rsidR="00E35458" w:rsidRDefault="00E35458" w:rsidP="005A7786">
                      <w:pPr>
                        <w:spacing w:line="360" w:lineRule="auto"/>
                      </w:pPr>
                      <w:r>
                        <w:t>- Je leert welke insecten er in de omgeving van je school voorkomen.@</w:t>
                      </w:r>
                    </w:p>
                    <w:p w:rsidR="00E35458" w:rsidRDefault="00E35458" w:rsidP="005A7786">
                      <w:pPr>
                        <w:spacing w:line="360" w:lineRule="auto"/>
                        <w:rPr>
                          <w:i/>
                        </w:rPr>
                      </w:pPr>
                      <w:r>
                        <w:rPr>
                          <w:i/>
                        </w:rPr>
                        <w:t>Vaardigheid:</w:t>
                      </w:r>
                    </w:p>
                    <w:p w:rsidR="00E35458" w:rsidRDefault="00E35458" w:rsidP="005A7786">
                      <w:pPr>
                        <w:numPr>
                          <w:ilvl w:val="0"/>
                          <w:numId w:val="1"/>
                        </w:numPr>
                        <w:spacing w:line="360" w:lineRule="auto"/>
                      </w:pPr>
                      <w:r>
                        <w:t>Je leert goed en zorgvuldig waarnemen (observeren).</w:t>
                      </w:r>
                    </w:p>
                    <w:p w:rsidR="00E35458" w:rsidRDefault="00E35458" w:rsidP="005A7786">
                      <w:pPr>
                        <w:numPr>
                          <w:ilvl w:val="0"/>
                          <w:numId w:val="1"/>
                        </w:numPr>
                        <w:spacing w:line="360" w:lineRule="auto"/>
                      </w:pPr>
                      <w:r>
                        <w:t>Je leert determineren.</w:t>
                      </w:r>
                    </w:p>
                    <w:p w:rsidR="00E35458" w:rsidRDefault="00E35458" w:rsidP="005A7786">
                      <w:pPr>
                        <w:numPr>
                          <w:ilvl w:val="0"/>
                          <w:numId w:val="1"/>
                        </w:numPr>
                        <w:spacing w:line="360" w:lineRule="auto"/>
                      </w:pPr>
                      <w:r>
                        <w:t>Je leert inventariseren (een overzicht maken).</w:t>
                      </w:r>
                    </w:p>
                    <w:p w:rsidR="00E35458" w:rsidRDefault="00E35458" w:rsidP="005A7786">
                      <w:pPr>
                        <w:spacing w:line="360" w:lineRule="auto"/>
                      </w:pPr>
                    </w:p>
                    <w:p w:rsidR="00E35458" w:rsidRDefault="00E35458" w:rsidP="005A7786">
                      <w:pPr>
                        <w:spacing w:line="360" w:lineRule="auto"/>
                        <w:rPr>
                          <w:b/>
                        </w:rPr>
                      </w:pPr>
                      <w:r>
                        <w:rPr>
                          <w:b/>
                        </w:rPr>
                        <w:t>Hoeveel tijd heb je?</w:t>
                      </w:r>
                    </w:p>
                    <w:p w:rsidR="00E35458" w:rsidRPr="00AE01B0" w:rsidRDefault="00E35458" w:rsidP="005A7786">
                      <w:pPr>
                        <w:spacing w:line="360" w:lineRule="auto"/>
                        <w:rPr>
                          <w:b/>
                        </w:rPr>
                      </w:pPr>
                      <w:r>
                        <w:t>3 uur</w:t>
                      </w:r>
                    </w:p>
                    <w:p w:rsidR="00E35458" w:rsidRDefault="00E35458" w:rsidP="005A7786">
                      <w:pPr>
                        <w:spacing w:line="360" w:lineRule="auto"/>
                        <w:rPr>
                          <w:b/>
                        </w:rPr>
                      </w:pPr>
                    </w:p>
                    <w:p w:rsidR="00E35458" w:rsidRPr="00A75FD9" w:rsidRDefault="00E35458" w:rsidP="005A7786">
                      <w:pPr>
                        <w:spacing w:line="360" w:lineRule="auto"/>
                      </w:pPr>
                      <w:r>
                        <w:rPr>
                          <w:b/>
                        </w:rPr>
                        <w:t xml:space="preserve">Aantal leerlingen: </w:t>
                      </w:r>
                      <w:r>
                        <w:t>3 leerlingen</w:t>
                      </w:r>
                    </w:p>
                    <w:p w:rsidR="00E35458" w:rsidRDefault="00E35458" w:rsidP="005A7786">
                      <w:pPr>
                        <w:spacing w:line="360" w:lineRule="auto"/>
                        <w:rPr>
                          <w:b/>
                        </w:rPr>
                      </w:pPr>
                    </w:p>
                    <w:p w:rsidR="00E35458" w:rsidRDefault="00E35458" w:rsidP="005A7786">
                      <w:pPr>
                        <w:spacing w:line="360" w:lineRule="auto"/>
                        <w:rPr>
                          <w:b/>
                        </w:rPr>
                      </w:pPr>
                      <w:r>
                        <w:rPr>
                          <w:b/>
                        </w:rPr>
                        <w:t>Hoe ga je te werk?</w:t>
                      </w:r>
                    </w:p>
                    <w:p w:rsidR="00E35458" w:rsidRDefault="00E35458" w:rsidP="005A7786">
                      <w:pPr>
                        <w:spacing w:line="360" w:lineRule="auto"/>
                      </w:pPr>
                    </w:p>
                    <w:p w:rsidR="00E35458" w:rsidRDefault="00E35458" w:rsidP="005A7786">
                      <w:pPr>
                        <w:spacing w:line="360" w:lineRule="auto"/>
                      </w:pPr>
                      <w:r>
                        <w:t>1.) Zoek met je groepje eerst algemene informatie over insecten. Wanneer is een dier een insect? Hoe zijn de insecten ontstaan? Wat voor insectensoorten zijn er? Noteer deze informatie kort.</w:t>
                      </w:r>
                    </w:p>
                    <w:p w:rsidR="00E35458" w:rsidRDefault="00E35458" w:rsidP="005A7786">
                      <w:pPr>
                        <w:spacing w:line="360" w:lineRule="auto"/>
                      </w:pPr>
                      <w:r>
                        <w:t>2.) Bedenk of zoek manieren om insecten te vangen zodat je ze (levend) kunt bekijken.</w:t>
                      </w:r>
                    </w:p>
                    <w:p w:rsidR="00E35458" w:rsidRDefault="00E35458" w:rsidP="005A7786">
                      <w:pPr>
                        <w:spacing w:line="360" w:lineRule="auto"/>
                      </w:pPr>
                      <w:r>
                        <w:t>3.) Verzamel het materiaal dat jullie nodig hebben om de insecten te vangen.</w:t>
                      </w:r>
                    </w:p>
                    <w:p w:rsidR="00E35458" w:rsidRDefault="00E35458" w:rsidP="005A7786">
                      <w:pPr>
                        <w:spacing w:line="360" w:lineRule="auto"/>
                      </w:pPr>
                      <w:r>
                        <w:t>4.) Ga in de buurt van de school op zoek naar insecten. Doe elk insect in een jampotje.</w:t>
                      </w:r>
                    </w:p>
                    <w:p w:rsidR="00E35458" w:rsidRDefault="00E35458" w:rsidP="005A7786">
                      <w:pPr>
                        <w:spacing w:line="360" w:lineRule="auto"/>
                      </w:pPr>
                      <w:r>
                        <w:t>5.) Verdeel de insecten over de leden van je groepje. Bekijk elk één of meerdere insecten met een loep.</w:t>
                      </w:r>
                    </w:p>
                    <w:p w:rsidR="00E35458" w:rsidRDefault="00E35458" w:rsidP="005A7786">
                      <w:pPr>
                        <w:spacing w:line="360" w:lineRule="auto"/>
                      </w:pPr>
                      <w:r>
                        <w:t xml:space="preserve">6.) Maak een duidelijke tekening van het insect. Noteer bij elk onderdeel van zijn lijf hoe het heet en waar het voor dient. </w:t>
                      </w:r>
                    </w:p>
                    <w:p w:rsidR="00E35458" w:rsidRDefault="00E35458" w:rsidP="005A7786">
                      <w:pPr>
                        <w:spacing w:line="360" w:lineRule="auto"/>
                      </w:pPr>
                      <w:r>
                        <w:t xml:space="preserve">7.) Zoek uit met welk insect je te maken hebt. Gebruik hierbij een determinatietabel (en evt. een woordenboek als je moeilijke woorden tegenkomt). Noteer de naam van het insect bij de tekening. </w:t>
                      </w:r>
                    </w:p>
                    <w:p w:rsidR="00E35458" w:rsidRDefault="00E35458" w:rsidP="005A7786">
                      <w:pPr>
                        <w:spacing w:line="360" w:lineRule="auto"/>
                      </w:pPr>
                      <w:r>
                        <w:t>8.) Zoek op hoe het leven van dit insect verloopt. Noteer de belangrijkste fasen uit zijn leven.</w:t>
                      </w:r>
                    </w:p>
                    <w:p w:rsidR="00E35458" w:rsidRDefault="00E35458" w:rsidP="005A7786">
                      <w:pPr>
                        <w:spacing w:line="360" w:lineRule="auto"/>
                      </w:pPr>
                      <w:r>
                        <w:t>9.) Maak samen met de hele groep een inventarisatie (overzicht) van alle insecten die jullie gevonden hebben:</w:t>
                      </w:r>
                    </w:p>
                    <w:p w:rsidR="00E35458" w:rsidRDefault="00E35458" w:rsidP="005A7786">
                      <w:pPr>
                        <w:spacing w:line="360" w:lineRule="auto"/>
                      </w:pPr>
                      <w:r>
                        <w:t>- Telkens komt er één lid van een groepje naar voren en vertelt iets over leven van het insect dat hij/zij getekend heeft. (Als dit insect al behandeld is, hoeft dat natuurlijk niet meer.)</w:t>
                      </w:r>
                    </w:p>
                    <w:p w:rsidR="00E35458" w:rsidRDefault="00E35458" w:rsidP="005A7786">
                      <w:pPr>
                        <w:spacing w:line="360" w:lineRule="auto"/>
                      </w:pPr>
                      <w:r>
                        <w:t xml:space="preserve">- Plak de tekeningen bij elkaar op de muur. </w:t>
                      </w:r>
                    </w:p>
                    <w:p w:rsidR="00E35458" w:rsidRDefault="00E35458" w:rsidP="005A7786">
                      <w:pPr>
                        <w:spacing w:line="360" w:lineRule="auto"/>
                      </w:pPr>
                      <w:r>
                        <w:t>10.) Bekijk de inventarisatie. Welke insecten kwamen het meest voor? Waar kan dat op duiden? Probeer samen een verklaring te vinden.</w:t>
                      </w:r>
                    </w:p>
                    <w:p w:rsidR="00E35458" w:rsidRDefault="00E35458" w:rsidP="005A7786">
                      <w:pPr>
                        <w:spacing w:line="360" w:lineRule="auto"/>
                      </w:pPr>
                      <w:r>
                        <w:t>11.) Breng de insecten in de potjes terug naar de plek waar jullie ze gevonden hebben en laat ze vrij.</w:t>
                      </w:r>
                    </w:p>
                    <w:p w:rsidR="00E35458" w:rsidRDefault="00E35458" w:rsidP="005A7786">
                      <w:pPr>
                        <w:spacing w:line="360" w:lineRule="auto"/>
                      </w:pPr>
                    </w:p>
                    <w:p w:rsidR="00E35458" w:rsidRDefault="00E35458" w:rsidP="005A7786">
                      <w:pPr>
                        <w:spacing w:line="360" w:lineRule="auto"/>
                      </w:pPr>
                    </w:p>
                    <w:p w:rsidR="00E35458" w:rsidRDefault="00E35458" w:rsidP="005A7786">
                      <w:pPr>
                        <w:spacing w:line="360" w:lineRule="auto"/>
                        <w:rPr>
                          <w:b/>
                        </w:rPr>
                      </w:pPr>
                      <w:r>
                        <w:rPr>
                          <w:b/>
                        </w:rPr>
                        <w:t>Wat kun je gebruiken?</w:t>
                      </w:r>
                    </w:p>
                    <w:p w:rsidR="00E35458" w:rsidRDefault="00E35458" w:rsidP="005A7786">
                      <w:pPr>
                        <w:tabs>
                          <w:tab w:val="left" w:pos="720"/>
                        </w:tabs>
                        <w:suppressAutoHyphens/>
                        <w:spacing w:line="360" w:lineRule="auto"/>
                      </w:pPr>
                      <w:r>
                        <w:t>- materiaal om insecten mee te vangen (dit kies je zelf).</w:t>
                      </w:r>
                    </w:p>
                    <w:p w:rsidR="00E35458" w:rsidRDefault="00E35458" w:rsidP="005A7786">
                      <w:pPr>
                        <w:tabs>
                          <w:tab w:val="left" w:pos="720"/>
                        </w:tabs>
                        <w:suppressAutoHyphens/>
                        <w:spacing w:line="360" w:lineRule="auto"/>
                      </w:pPr>
                      <w:r>
                        <w:t>- minstens 3 jampotjes per groep.</w:t>
                      </w:r>
                    </w:p>
                    <w:p w:rsidR="00E35458" w:rsidRDefault="00E35458" w:rsidP="005A7786">
                      <w:pPr>
                        <w:tabs>
                          <w:tab w:val="left" w:pos="720"/>
                        </w:tabs>
                        <w:suppressAutoHyphens/>
                        <w:spacing w:line="360" w:lineRule="auto"/>
                      </w:pPr>
                      <w:r>
                        <w:t>- 3 loepen per groep</w:t>
                      </w:r>
                    </w:p>
                    <w:p w:rsidR="00E35458" w:rsidRDefault="00E35458" w:rsidP="005A7786">
                      <w:pPr>
                        <w:tabs>
                          <w:tab w:val="left" w:pos="720"/>
                        </w:tabs>
                        <w:suppressAutoHyphens/>
                        <w:spacing w:line="360" w:lineRule="auto"/>
                      </w:pPr>
                      <w:r>
                        <w:t>- tekenpapier en (kleur)potloden</w:t>
                      </w:r>
                    </w:p>
                    <w:p w:rsidR="00E35458" w:rsidRDefault="00E35458" w:rsidP="005A7786">
                      <w:pPr>
                        <w:tabs>
                          <w:tab w:val="left" w:pos="720"/>
                        </w:tabs>
                        <w:suppressAutoHyphens/>
                        <w:spacing w:line="360" w:lineRule="auto"/>
                      </w:pPr>
                      <w:r>
                        <w:t>- determinatietabel insecten (er staat ook een goede op internet)</w:t>
                      </w:r>
                    </w:p>
                    <w:p w:rsidR="00E35458" w:rsidRDefault="00E35458" w:rsidP="005A7786">
                      <w:pPr>
                        <w:tabs>
                          <w:tab w:val="left" w:pos="720"/>
                        </w:tabs>
                        <w:suppressAutoHyphens/>
                        <w:spacing w:line="360" w:lineRule="auto"/>
                      </w:pPr>
                      <w:r>
                        <w:t>- evt. woordenboek</w:t>
                      </w:r>
                    </w:p>
                    <w:p w:rsidR="00E35458" w:rsidRDefault="00E35458" w:rsidP="005A7786">
                      <w:pPr>
                        <w:tabs>
                          <w:tab w:val="left" w:pos="720"/>
                        </w:tabs>
                        <w:suppressAutoHyphens/>
                        <w:spacing w:line="360" w:lineRule="auto"/>
                      </w:pPr>
                      <w:r>
                        <w:t>- lijm of kneedgum</w:t>
                      </w:r>
                    </w:p>
                    <w:p w:rsidR="00E35458" w:rsidRDefault="00E35458" w:rsidP="005A7786">
                      <w:pPr>
                        <w:tabs>
                          <w:tab w:val="left" w:pos="720"/>
                        </w:tabs>
                        <w:suppressAutoHyphens/>
                        <w:spacing w:line="360" w:lineRule="auto"/>
                      </w:pPr>
                    </w:p>
                    <w:p w:rsidR="00E35458" w:rsidRDefault="00E35458" w:rsidP="005A7786">
                      <w:pPr>
                        <w:spacing w:line="360" w:lineRule="auto"/>
                        <w:rPr>
                          <w:b/>
                        </w:rPr>
                      </w:pPr>
                    </w:p>
                    <w:p w:rsidR="00E35458" w:rsidRDefault="00E35458" w:rsidP="005A7786">
                      <w:pPr>
                        <w:spacing w:line="360" w:lineRule="auto"/>
                        <w:rPr>
                          <w:b/>
                        </w:rPr>
                      </w:pPr>
                      <w:r>
                        <w:rPr>
                          <w:b/>
                        </w:rPr>
                        <w:t>Informatie</w:t>
                      </w:r>
                    </w:p>
                    <w:p w:rsidR="00E35458" w:rsidRDefault="00E35458" w:rsidP="005A7786">
                      <w:pPr>
                        <w:numPr>
                          <w:ilvl w:val="0"/>
                          <w:numId w:val="1"/>
                        </w:numPr>
                        <w:suppressAutoHyphens/>
                        <w:spacing w:line="360" w:lineRule="auto"/>
                      </w:pPr>
                      <w:r>
                        <w:t xml:space="preserve">Hoe ziet een insect eruit? </w:t>
                      </w:r>
                      <w:hyperlink r:id="rId31" w:history="1">
                        <w:r w:rsidRPr="0015096F">
                          <w:rPr>
                            <w:rStyle w:val="Hyperlink"/>
                          </w:rPr>
                          <w:t>http://www.beesies.nl/kenmerken/insekten.htm</w:t>
                        </w:r>
                      </w:hyperlink>
                    </w:p>
                    <w:p w:rsidR="00E35458" w:rsidRPr="00AE01B0" w:rsidRDefault="00E35458" w:rsidP="005A7786">
                      <w:pPr>
                        <w:numPr>
                          <w:ilvl w:val="0"/>
                          <w:numId w:val="1"/>
                        </w:numPr>
                        <w:suppressAutoHyphens/>
                        <w:spacing w:line="360" w:lineRule="auto"/>
                      </w:pPr>
                      <w:r w:rsidRPr="00AE01B0">
                        <w:t xml:space="preserve">Insecten determineren: </w:t>
                      </w:r>
                      <w:hyperlink r:id="rId32" w:history="1">
                        <w:r w:rsidRPr="00AE01B0">
                          <w:rPr>
                            <w:rStyle w:val="Hyperlink"/>
                          </w:rPr>
                          <w:t>http://www.soortenbank.nl/determinatie.php</w:t>
                        </w:r>
                      </w:hyperlink>
                    </w:p>
                    <w:p w:rsidR="00E35458" w:rsidRPr="00AE01B0" w:rsidRDefault="00E35458" w:rsidP="005A7786">
                      <w:pPr>
                        <w:numPr>
                          <w:ilvl w:val="0"/>
                          <w:numId w:val="1"/>
                        </w:numPr>
                        <w:suppressAutoHyphens/>
                        <w:spacing w:line="360" w:lineRule="auto"/>
                      </w:pPr>
                      <w:r w:rsidRPr="00AE01B0">
                        <w:t xml:space="preserve">Vlinders en rupsen determineren: </w:t>
                      </w:r>
                      <w:hyperlink r:id="rId33" w:history="1">
                        <w:r w:rsidRPr="00AE01B0">
                          <w:rPr>
                            <w:rStyle w:val="Hyperlink"/>
                          </w:rPr>
                          <w:t>http://www.vlindernet.nl/</w:t>
                        </w:r>
                      </w:hyperlink>
                    </w:p>
                    <w:p w:rsidR="00E35458" w:rsidRPr="00AE01B0" w:rsidRDefault="00E35458" w:rsidP="005A7786">
                      <w:pPr>
                        <w:numPr>
                          <w:ilvl w:val="0"/>
                          <w:numId w:val="1"/>
                        </w:numPr>
                        <w:suppressAutoHyphens/>
                        <w:spacing w:line="360" w:lineRule="auto"/>
                      </w:pPr>
                      <w:r w:rsidRPr="00AE01B0">
                        <w:t xml:space="preserve">Sprinkhanen determineren: </w:t>
                      </w:r>
                      <w:hyperlink r:id="rId34" w:history="1">
                        <w:r w:rsidRPr="00AE01B0">
                          <w:rPr>
                            <w:rStyle w:val="Hyperlink"/>
                          </w:rPr>
                          <w:t>http://www.saltabel.org/DeterminatietabelKlein.pdf</w:t>
                        </w:r>
                      </w:hyperlink>
                    </w:p>
                    <w:p w:rsidR="00E35458" w:rsidRDefault="00E35458" w:rsidP="005A7786">
                      <w:pPr>
                        <w:numPr>
                          <w:ilvl w:val="0"/>
                          <w:numId w:val="1"/>
                        </w:numPr>
                        <w:suppressAutoHyphens/>
                        <w:spacing w:line="360" w:lineRule="auto"/>
                      </w:pPr>
                      <w:r>
                        <w:t xml:space="preserve">Muggen: </w:t>
                      </w:r>
                      <w:hyperlink r:id="rId35" w:history="1">
                        <w:r w:rsidRPr="0015096F">
                          <w:rPr>
                            <w:rStyle w:val="Hyperlink"/>
                          </w:rPr>
                          <w:t>http://www.hetklokhuis.nl/lees/dossiers/read/dossier_intro.cfm?did=08777006-508B-E261-7912D45AE163A202</w:t>
                        </w:r>
                      </w:hyperlink>
                    </w:p>
                    <w:p w:rsidR="00E35458" w:rsidRDefault="00E35458" w:rsidP="005A7786">
                      <w:pPr>
                        <w:numPr>
                          <w:ilvl w:val="0"/>
                          <w:numId w:val="1"/>
                        </w:numPr>
                        <w:suppressAutoHyphens/>
                        <w:spacing w:line="360" w:lineRule="auto"/>
                      </w:pPr>
                      <w:r>
                        <w:t xml:space="preserve">Hoe groeit een vlieg? </w:t>
                      </w:r>
                      <w:hyperlink r:id="rId36" w:history="1">
                        <w:r w:rsidRPr="0015096F">
                          <w:rPr>
                            <w:rStyle w:val="Hyperlink"/>
                          </w:rPr>
                          <w:t>http://www.iselinge.nl/scholenplein/pabolessen/99002dgroei/vlieg.htm</w:t>
                        </w:r>
                      </w:hyperlink>
                    </w:p>
                    <w:p w:rsidR="00E35458" w:rsidRDefault="00E35458" w:rsidP="005A7786">
                      <w:pPr>
                        <w:numPr>
                          <w:ilvl w:val="0"/>
                          <w:numId w:val="1"/>
                        </w:numPr>
                        <w:suppressAutoHyphens/>
                        <w:spacing w:line="360" w:lineRule="auto"/>
                      </w:pPr>
                      <w:r>
                        <w:t xml:space="preserve">Hoe groeit een vlinder? (1) </w:t>
                      </w:r>
                      <w:hyperlink r:id="rId37" w:history="1">
                        <w:r w:rsidRPr="0015096F">
                          <w:rPr>
                            <w:rStyle w:val="Hyperlink"/>
                          </w:rPr>
                          <w:t>http://www.iselinge.nl/scholenplein/pabolessen/99002dgroei/vlinder.htm</w:t>
                        </w:r>
                      </w:hyperlink>
                    </w:p>
                    <w:p w:rsidR="00E35458" w:rsidRDefault="00E35458" w:rsidP="005A7786">
                      <w:pPr>
                        <w:numPr>
                          <w:ilvl w:val="0"/>
                          <w:numId w:val="1"/>
                        </w:numPr>
                        <w:suppressAutoHyphens/>
                        <w:spacing w:line="360" w:lineRule="auto"/>
                      </w:pPr>
                      <w:r>
                        <w:t xml:space="preserve">Hoe groeit een vlinder? (2) </w:t>
                      </w:r>
                      <w:hyperlink r:id="rId38" w:history="1">
                        <w:r w:rsidRPr="0015096F">
                          <w:rPr>
                            <w:rStyle w:val="Hyperlink"/>
                          </w:rPr>
                          <w:t>http://www.schooltv.nl/beeldbank/clippopup/20050115_vaneitotvlinder0</w:t>
                        </w:r>
                      </w:hyperlink>
                    </w:p>
                    <w:p w:rsidR="00E35458" w:rsidRDefault="00E35458" w:rsidP="005A7786">
                      <w:pPr>
                        <w:numPr>
                          <w:ilvl w:val="0"/>
                          <w:numId w:val="1"/>
                        </w:numPr>
                        <w:suppressAutoHyphens/>
                        <w:spacing w:line="360" w:lineRule="auto"/>
                      </w:pPr>
                      <w:r>
                        <w:t xml:space="preserve">Allerlei leuke filmpjes over insecten: </w:t>
                      </w:r>
                      <w:hyperlink r:id="rId39" w:history="1">
                        <w:r w:rsidRPr="0015096F">
                          <w:rPr>
                            <w:rStyle w:val="Hyperlink"/>
                          </w:rPr>
                          <w:t>http://weetje-insecten.yurls.net/index.php?mod=yurlspage&amp;pageId=26244</w:t>
                        </w:r>
                      </w:hyperlink>
                    </w:p>
                    <w:p w:rsidR="00E35458" w:rsidRDefault="00E35458" w:rsidP="005A7786">
                      <w:pPr>
                        <w:suppressAutoHyphens/>
                        <w:spacing w:line="360" w:lineRule="auto"/>
                        <w:ind w:left="360"/>
                      </w:pPr>
                      <w:r>
                        <w:t>@</w:t>
                      </w:r>
                    </w:p>
                    <w:p w:rsidR="00E35458" w:rsidRDefault="00E35458" w:rsidP="005A7786">
                      <w:pPr>
                        <w:suppressAutoHyphens/>
                        <w:spacing w:line="360" w:lineRule="auto"/>
                      </w:pPr>
                    </w:p>
                    <w:p w:rsidR="00E35458" w:rsidRDefault="00E35458"/>
                  </w:txbxContent>
                </v:textbox>
                <w10:wrap type="tight" anchorx="page" anchory="page"/>
              </v:shape>
            </w:pict>
          </mc:Fallback>
        </mc:AlternateContent>
      </w:r>
      <w:r w:rsidR="005A7786">
        <w:t xml:space="preserve"> </w:t>
      </w:r>
      <w:bookmarkEnd w:id="0"/>
      <w:r w:rsidR="005A7786">
        <w:br w:type="page"/>
      </w:r>
      <w:bookmarkEnd w:id="1"/>
      <w:r>
        <w:rPr>
          <w:noProof/>
        </w:rPr>
        <w:lastRenderedPageBreak/>
        <mc:AlternateContent>
          <mc:Choice Requires="wps">
            <w:drawing>
              <wp:anchor distT="0" distB="0" distL="114300" distR="114300" simplePos="0" relativeHeight="251655168" behindDoc="0" locked="0" layoutInCell="1" allowOverlap="1">
                <wp:simplePos x="0" y="0"/>
                <wp:positionH relativeFrom="page">
                  <wp:posOffset>1643380</wp:posOffset>
                </wp:positionH>
                <wp:positionV relativeFrom="page">
                  <wp:posOffset>685800</wp:posOffset>
                </wp:positionV>
                <wp:extent cx="5227320" cy="9321800"/>
                <wp:effectExtent l="0" t="0" r="0" b="3175"/>
                <wp:wrapTight wrapText="bothSides">
                  <wp:wrapPolygon edited="0">
                    <wp:start x="0" y="0"/>
                    <wp:lineTo x="21600" y="0"/>
                    <wp:lineTo x="21600" y="21600"/>
                    <wp:lineTo x="0" y="21600"/>
                    <wp:lineTo x="0" y="0"/>
                  </wp:wrapPolygon>
                </wp:wrapTight>
                <wp:docPr id="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932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9" type="#_x0000_t202" style="position:absolute;margin-left:129.4pt;margin-top:54pt;width:411.6pt;height:73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" filled="f" stroked="f">
                <v:textbox style="mso-next-textbox:#Text Box 51" inset=",7.2pt,,7.2pt">
                  <w:txbxContent/>
                </v:textbox>
                <w10:wrap type="tight" anchorx="page" anchory="page"/>
              </v:shape>
            </w:pict>
          </mc:Fallback>
        </mc:AlternateContent>
      </w:r>
      <w:r w:rsidR="005A7786">
        <w:br w:type="page"/>
      </w:r>
      <w:r>
        <w:rPr>
          <w:noProof/>
        </w:rPr>
        <mc:AlternateContent>
          <mc:Choice Requires="wps">
            <w:drawing>
              <wp:anchor distT="0" distB="0" distL="114300" distR="114300" simplePos="0" relativeHeight="251656192" behindDoc="0" locked="0" layoutInCell="1" allowOverlap="1">
                <wp:simplePos x="0" y="0"/>
                <wp:positionH relativeFrom="page">
                  <wp:posOffset>1643380</wp:posOffset>
                </wp:positionH>
                <wp:positionV relativeFrom="page">
                  <wp:posOffset>685800</wp:posOffset>
                </wp:positionV>
                <wp:extent cx="5227320" cy="9321800"/>
                <wp:effectExtent l="0" t="0" r="0" b="3175"/>
                <wp:wrapTight wrapText="bothSides">
                  <wp:wrapPolygon edited="0">
                    <wp:start x="0" y="0"/>
                    <wp:lineTo x="21600" y="0"/>
                    <wp:lineTo x="21600" y="21600"/>
                    <wp:lineTo x="0" y="21600"/>
                    <wp:lineTo x="0" y="0"/>
                  </wp:wrapPolygon>
                </wp:wrapTight>
                <wp:docPr id="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932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0" type="#_x0000_t202" style="position:absolute;margin-left:129.4pt;margin-top:54pt;width:411.6pt;height:73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" filled="f" stroked="f">
                <v:textbox inset=",7.2pt,,7.2pt">
                  <w:txbxContent/>
                </v:textbox>
                <w10:wrap type="tight" anchorx="page" anchory="page"/>
              </v:shape>
            </w:pict>
          </mc:Fallback>
        </mc:AlternateContent>
      </w:r>
      <w:r w:rsidR="005A7786">
        <w:br w:type="page"/>
      </w:r>
      <w:r>
        <w:rPr>
          <w:noProof/>
        </w:rPr>
        <mc:AlternateContent>
          <mc:Choice Requires="wps">
            <w:drawing>
              <wp:anchor distT="0" distB="0" distL="114300" distR="114300" simplePos="0" relativeHeight="251659264" behindDoc="0" locked="0" layoutInCell="1" allowOverlap="1">
                <wp:simplePos x="0" y="0"/>
                <wp:positionH relativeFrom="page">
                  <wp:posOffset>1682115</wp:posOffset>
                </wp:positionH>
                <wp:positionV relativeFrom="page">
                  <wp:posOffset>2860040</wp:posOffset>
                </wp:positionV>
                <wp:extent cx="5227320" cy="5661660"/>
                <wp:effectExtent l="0" t="2540" r="0" b="3175"/>
                <wp:wrapTight wrapText="bothSides">
                  <wp:wrapPolygon edited="0">
                    <wp:start x="0" y="0"/>
                    <wp:lineTo x="21600" y="0"/>
                    <wp:lineTo x="21600" y="21600"/>
                    <wp:lineTo x="0" y="21600"/>
                    <wp:lineTo x="0" y="0"/>
                  </wp:wrapPolygon>
                </wp:wrapTight>
                <wp:docPr id="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566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458" w:rsidRPr="007F6E8E" w:rsidRDefault="00E35458" w:rsidP="004B23DC">
                            <w:pPr>
                              <w:pStyle w:val="legendatabel"/>
                              <w:rPr>
                                <w:rFonts w:ascii="Times New Roman" w:hAnsi="Times New Roman"/>
                                <w:sz w:val="24"/>
                                <w:szCs w:val="24"/>
                              </w:rPr>
                            </w:pPr>
                            <w:r w:rsidRPr="007F6E8E">
                              <w:rPr>
                                <w:rFonts w:ascii="Wingdings" w:hAnsi="Wingdings"/>
                              </w:rPr>
                              <w:t></w:t>
                            </w:r>
                            <w:r w:rsidRPr="007F6E8E">
                              <w:t xml:space="preserve"> = Goed</w:t>
                            </w:r>
                          </w:p>
                          <w:p w:rsidR="00E35458" w:rsidRPr="007F6E8E" w:rsidRDefault="00E35458" w:rsidP="004B23DC">
                            <w:pPr>
                              <w:pStyle w:val="legendatabel"/>
                              <w:rPr>
                                <w:rFonts w:ascii="Times New Roman" w:hAnsi="Times New Roman"/>
                                <w:sz w:val="24"/>
                                <w:szCs w:val="24"/>
                              </w:rPr>
                            </w:pPr>
                            <w:r w:rsidRPr="007F6E8E">
                              <w:rPr>
                                <w:rFonts w:ascii="Wingdings" w:hAnsi="Wingdings"/>
                              </w:rPr>
                              <w:t></w:t>
                            </w:r>
                            <w:r w:rsidRPr="007F6E8E">
                              <w:t xml:space="preserve"> = Voldoende</w:t>
                            </w:r>
                          </w:p>
                          <w:p w:rsidR="00E35458" w:rsidRPr="007F6E8E" w:rsidRDefault="00E35458" w:rsidP="004B23DC">
                            <w:pPr>
                              <w:pStyle w:val="legendatabel"/>
                              <w:rPr>
                                <w:rFonts w:ascii="Times New Roman" w:hAnsi="Times New Roman"/>
                                <w:sz w:val="24"/>
                                <w:szCs w:val="24"/>
                              </w:rPr>
                            </w:pPr>
                            <w:r w:rsidRPr="007F6E8E">
                              <w:rPr>
                                <w:rFonts w:ascii="Wingdings" w:hAnsi="Wingdings"/>
                              </w:rPr>
                              <w:t></w:t>
                            </w:r>
                            <w:r w:rsidRPr="007F6E8E">
                              <w:t xml:space="preserve"> = Onvoldoende</w:t>
                            </w:r>
                          </w:p>
                          <w:p w:rsidR="00E35458" w:rsidRDefault="00E35458" w:rsidP="004B23DC">
                            <w:pPr>
                              <w:spacing w:line="360" w:lineRule="auto"/>
                              <w:ind w:left="-142"/>
                              <w:textAlignment w:val="center"/>
                              <w:rPr>
                                <w:rFonts w:ascii="Times New Roman" w:hAnsi="Times New Roman"/>
                                <w:sz w:val="24"/>
                                <w:szCs w:val="24"/>
                              </w:rPr>
                            </w:pPr>
                          </w:p>
                          <w:p w:rsidR="00E35458" w:rsidRDefault="00E35458" w:rsidP="004B23DC">
                            <w:pPr>
                              <w:pStyle w:val="plattetekst"/>
                            </w:pPr>
                            <w:r w:rsidRPr="007F6E8E">
                              <w:t>Ik heb veel / weinig / geen hulp gevraagd.</w:t>
                            </w:r>
                          </w:p>
                          <w:p w:rsidR="00E35458" w:rsidRDefault="00E35458" w:rsidP="004B23DC">
                            <w:pPr>
                              <w:pStyle w:val="plattetekst"/>
                              <w:rPr>
                                <w:szCs w:val="28"/>
                              </w:rPr>
                            </w:pPr>
                          </w:p>
                          <w:p w:rsidR="00E35458" w:rsidRPr="00571DEB" w:rsidRDefault="00E35458" w:rsidP="006A2305">
                            <w:pPr>
                              <w:pStyle w:val="plattetekst"/>
                            </w:pPr>
                            <w:r w:rsidRPr="00571DEB">
                              <w:t>Toelichting van de leerkracht:</w:t>
                            </w:r>
                          </w:p>
                          <w:p w:rsidR="00E35458" w:rsidRPr="00571DEB" w:rsidRDefault="00E35458" w:rsidP="006A2305">
                            <w:pPr>
                              <w:pStyle w:val="plattetekst"/>
                            </w:pPr>
                            <w:r w:rsidRPr="00571DEB">
                              <w:t>.....................................................................................................................................................................................................................................................................................................................................................................................................................................................................................................................................................................................................................................................................</w:t>
                            </w:r>
                          </w:p>
                          <w:p w:rsidR="00E35458" w:rsidRPr="00571DEB" w:rsidRDefault="00E35458" w:rsidP="006A2305">
                            <w:pPr>
                              <w:pStyle w:val="plattetekst"/>
                            </w:pPr>
                          </w:p>
                          <w:p w:rsidR="00E35458" w:rsidRPr="00571DEB" w:rsidRDefault="00E35458" w:rsidP="006A2305">
                            <w:pPr>
                              <w:pStyle w:val="plattetekst"/>
                            </w:pPr>
                            <w:r w:rsidRPr="00571DEB">
                              <w:t>Had je iets op een andere manier willen doen? Zo ja, wat?</w:t>
                            </w:r>
                          </w:p>
                          <w:p w:rsidR="00E35458" w:rsidRPr="00571DEB" w:rsidRDefault="00E35458" w:rsidP="006A2305">
                            <w:pPr>
                              <w:pStyle w:val="plattetekst"/>
                            </w:pPr>
                            <w:r w:rsidRPr="00571DEB">
                              <w:t>...................................................................................................................................................................................................................................................................................................................................................................................................</w:t>
                            </w:r>
                          </w:p>
                          <w:p w:rsidR="00E35458" w:rsidRPr="00571DEB" w:rsidRDefault="00E35458" w:rsidP="006A2305">
                            <w:pPr>
                              <w:pStyle w:val="plattetekst"/>
                            </w:pPr>
                          </w:p>
                          <w:p w:rsidR="00E35458" w:rsidRPr="00571DEB" w:rsidRDefault="00E35458" w:rsidP="006A2305">
                            <w:pPr>
                              <w:pStyle w:val="plattetekst"/>
                            </w:pPr>
                            <w:r w:rsidRPr="00571DEB">
                              <w:t>Wil je naar aanleiding van deze opdracht meer weten/doen? Zo ja, wat? En hoe wil je het aanpakken?</w:t>
                            </w:r>
                          </w:p>
                          <w:p w:rsidR="00E35458" w:rsidRPr="00571DEB" w:rsidRDefault="00E35458" w:rsidP="006A2305">
                            <w:pPr>
                              <w:pStyle w:val="plattetekst"/>
                            </w:pPr>
                            <w:r w:rsidRPr="00571DEB">
                              <w:t>...................................................................................................................................................................................................................................................................................................................................................................................................</w:t>
                            </w:r>
                          </w:p>
                          <w:p w:rsidR="00E35458" w:rsidRPr="00045594" w:rsidRDefault="00E35458" w:rsidP="006A2305">
                            <w:pPr>
                              <w:spacing w:line="360" w:lineRule="auto"/>
                              <w:rPr>
                                <w:sz w:val="22"/>
                              </w:rPr>
                            </w:pPr>
                          </w:p>
                          <w:p w:rsidR="00E35458" w:rsidRDefault="00E3545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1" type="#_x0000_t202" style="position:absolute;margin-left:132.45pt;margin-top:225.2pt;width:411.6pt;height:445.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" filled="f" stroked="f">
                <v:textbox inset=",7.2pt,,7.2pt">
                  <w:txbxContent>
                    <w:p w:rsidR="00E35458" w:rsidRPr="007F6E8E" w:rsidRDefault="00E35458" w:rsidP="004B23DC">
                      <w:pPr>
                        <w:pStyle w:val="legendatabel"/>
                        <w:rPr>
                          <w:rFonts w:ascii="Times New Roman" w:hAnsi="Times New Roman"/>
                          <w:sz w:val="24"/>
                          <w:szCs w:val="24"/>
                        </w:rPr>
                      </w:pPr>
                      <w:r w:rsidRPr="007F6E8E">
                        <w:rPr>
                          <w:rFonts w:ascii="Wingdings" w:hAnsi="Wingdings"/>
                        </w:rPr>
                        <w:t></w:t>
                      </w:r>
                      <w:r w:rsidRPr="007F6E8E">
                        <w:t xml:space="preserve"> = Goed</w:t>
                      </w:r>
                    </w:p>
                    <w:p w:rsidR="00E35458" w:rsidRPr="007F6E8E" w:rsidRDefault="00E35458" w:rsidP="004B23DC">
                      <w:pPr>
                        <w:pStyle w:val="legendatabel"/>
                        <w:rPr>
                          <w:rFonts w:ascii="Times New Roman" w:hAnsi="Times New Roman"/>
                          <w:sz w:val="24"/>
                          <w:szCs w:val="24"/>
                        </w:rPr>
                      </w:pPr>
                      <w:r w:rsidRPr="007F6E8E">
                        <w:rPr>
                          <w:rFonts w:ascii="Wingdings" w:hAnsi="Wingdings"/>
                        </w:rPr>
                        <w:t></w:t>
                      </w:r>
                      <w:r w:rsidRPr="007F6E8E">
                        <w:t xml:space="preserve"> = Voldoende</w:t>
                      </w:r>
                    </w:p>
                    <w:p w:rsidR="00E35458" w:rsidRPr="007F6E8E" w:rsidRDefault="00E35458" w:rsidP="004B23DC">
                      <w:pPr>
                        <w:pStyle w:val="legendatabel"/>
                        <w:rPr>
                          <w:rFonts w:ascii="Times New Roman" w:hAnsi="Times New Roman"/>
                          <w:sz w:val="24"/>
                          <w:szCs w:val="24"/>
                        </w:rPr>
                      </w:pPr>
                      <w:r w:rsidRPr="007F6E8E">
                        <w:rPr>
                          <w:rFonts w:ascii="Wingdings" w:hAnsi="Wingdings"/>
                        </w:rPr>
                        <w:t></w:t>
                      </w:r>
                      <w:r w:rsidRPr="007F6E8E">
                        <w:t xml:space="preserve"> = Onvoldoende</w:t>
                      </w:r>
                    </w:p>
                    <w:p w:rsidR="00E35458" w:rsidRDefault="00E35458" w:rsidP="004B23DC">
                      <w:pPr>
                        <w:spacing w:line="360" w:lineRule="auto"/>
                        <w:ind w:left="-142"/>
                        <w:textAlignment w:val="center"/>
                        <w:rPr>
                          <w:rFonts w:ascii="Times New Roman" w:hAnsi="Times New Roman"/>
                          <w:sz w:val="24"/>
                          <w:szCs w:val="24"/>
                        </w:rPr>
                      </w:pPr>
                    </w:p>
                    <w:p w:rsidR="00E35458" w:rsidRDefault="00E35458" w:rsidP="004B23DC">
                      <w:pPr>
                        <w:pStyle w:val="plattetekst"/>
                      </w:pPr>
                      <w:r w:rsidRPr="007F6E8E">
                        <w:t>Ik heb veel / weinig / geen hulp gevraagd.</w:t>
                      </w:r>
                    </w:p>
                    <w:p w:rsidR="00E35458" w:rsidRDefault="00E35458" w:rsidP="004B23DC">
                      <w:pPr>
                        <w:pStyle w:val="plattetekst"/>
                        <w:rPr>
                          <w:szCs w:val="28"/>
                        </w:rPr>
                      </w:pPr>
                    </w:p>
                    <w:p w:rsidR="00E35458" w:rsidRPr="00571DEB" w:rsidRDefault="00E35458" w:rsidP="006A2305">
                      <w:pPr>
                        <w:pStyle w:val="plattetekst"/>
                      </w:pPr>
                      <w:r w:rsidRPr="00571DEB">
                        <w:t>Toelichting van de leerkracht:</w:t>
                      </w:r>
                    </w:p>
                    <w:p w:rsidR="00E35458" w:rsidRPr="00571DEB" w:rsidRDefault="00E35458" w:rsidP="006A2305">
                      <w:pPr>
                        <w:pStyle w:val="plattetekst"/>
                      </w:pPr>
                      <w:r w:rsidRPr="00571DEB">
                        <w:t>.....................................................................................................................................................................................................................................................................................................................................................................................................................................................................................................................................................................................................................................................................</w:t>
                      </w:r>
                    </w:p>
                    <w:p w:rsidR="00E35458" w:rsidRPr="00571DEB" w:rsidRDefault="00E35458" w:rsidP="006A2305">
                      <w:pPr>
                        <w:pStyle w:val="plattetekst"/>
                      </w:pPr>
                    </w:p>
                    <w:p w:rsidR="00E35458" w:rsidRPr="00571DEB" w:rsidRDefault="00E35458" w:rsidP="006A2305">
                      <w:pPr>
                        <w:pStyle w:val="plattetekst"/>
                      </w:pPr>
                      <w:r w:rsidRPr="00571DEB">
                        <w:t>Had je iets op een andere manier willen doen? Zo ja, wat?</w:t>
                      </w:r>
                    </w:p>
                    <w:p w:rsidR="00E35458" w:rsidRPr="00571DEB" w:rsidRDefault="00E35458" w:rsidP="006A2305">
                      <w:pPr>
                        <w:pStyle w:val="plattetekst"/>
                      </w:pPr>
                      <w:r w:rsidRPr="00571DEB">
                        <w:t>...................................................................................................................................................................................................................................................................................................................................................................................................</w:t>
                      </w:r>
                    </w:p>
                    <w:p w:rsidR="00E35458" w:rsidRPr="00571DEB" w:rsidRDefault="00E35458" w:rsidP="006A2305">
                      <w:pPr>
                        <w:pStyle w:val="plattetekst"/>
                      </w:pPr>
                    </w:p>
                    <w:p w:rsidR="00E35458" w:rsidRPr="00571DEB" w:rsidRDefault="00E35458" w:rsidP="006A2305">
                      <w:pPr>
                        <w:pStyle w:val="plattetekst"/>
                      </w:pPr>
                      <w:r w:rsidRPr="00571DEB">
                        <w:t>Wil je naar aanleiding van deze opdracht meer weten/doen? Zo ja, wat? En hoe wil je het aanpakken?</w:t>
                      </w:r>
                    </w:p>
                    <w:p w:rsidR="00E35458" w:rsidRPr="00571DEB" w:rsidRDefault="00E35458" w:rsidP="006A2305">
                      <w:pPr>
                        <w:pStyle w:val="plattetekst"/>
                      </w:pPr>
                      <w:r w:rsidRPr="00571DEB">
                        <w:t>...................................................................................................................................................................................................................................................................................................................................................................................................</w:t>
                      </w:r>
                    </w:p>
                    <w:p w:rsidR="00E35458" w:rsidRPr="00045594" w:rsidRDefault="00E35458" w:rsidP="006A2305">
                      <w:pPr>
                        <w:spacing w:line="360" w:lineRule="auto"/>
                        <w:rPr>
                          <w:sz w:val="22"/>
                        </w:rPr>
                      </w:pPr>
                    </w:p>
                    <w:p w:rsidR="00E35458" w:rsidRDefault="00E35458"/>
                  </w:txbxContent>
                </v:textbox>
                <w10:wrap type="tight"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2451735</wp:posOffset>
                </wp:positionH>
                <wp:positionV relativeFrom="page">
                  <wp:posOffset>459740</wp:posOffset>
                </wp:positionV>
                <wp:extent cx="4724400" cy="409575"/>
                <wp:effectExtent l="3810" t="2540" r="0" b="0"/>
                <wp:wrapTight wrapText="bothSides">
                  <wp:wrapPolygon edited="0">
                    <wp:start x="0" y="0"/>
                    <wp:lineTo x="21600" y="0"/>
                    <wp:lineTo x="21600" y="21600"/>
                    <wp:lineTo x="0" y="21600"/>
                    <wp:lineTo x="0" y="0"/>
                  </wp:wrapPolygon>
                </wp:wrapTight>
                <wp:docPr id="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458" w:rsidRPr="00571DEB" w:rsidRDefault="00E35458" w:rsidP="004E51CE">
                            <w:pPr>
                              <w:pStyle w:val="titelvervolgpagina"/>
                            </w:pPr>
                            <w:r w:rsidRPr="00571DEB">
                              <w:t xml:space="preserve">Evaluatie opdracht </w:t>
                            </w:r>
                            <w:r>
                              <w:t>Durf jij over de brug te komen</w:t>
                            </w:r>
                            <w:r w:rsidRPr="00571DEB">
                              <w:t>?</w:t>
                            </w:r>
                          </w:p>
                          <w:p w:rsidR="00E35458" w:rsidRPr="00571DEB" w:rsidRDefault="00E35458" w:rsidP="00E0346C">
                            <w:pPr>
                              <w:pStyle w:val="titelvervolgpagina"/>
                            </w:pPr>
                            <w:r>
                              <w:rPr>
                                <w:highlight w:val="yellow"/>
                              </w:rPr>
                              <w:t>?</w:t>
                            </w:r>
                          </w:p>
                          <w:p w:rsidR="00E35458" w:rsidRDefault="00E3545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2" type="#_x0000_t202" style="position:absolute;margin-left:193.05pt;margin-top:36.2pt;width:372pt;height:32.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" filled="f" stroked="f">
                <v:textbox inset=",7.2pt,,7.2pt">
                  <w:txbxContent>
                    <w:p w:rsidR="00E35458" w:rsidRPr="00571DEB" w:rsidRDefault="00E35458" w:rsidP="004E51CE">
                      <w:pPr>
                        <w:pStyle w:val="titelvervolgpagina"/>
                      </w:pPr>
                      <w:r w:rsidRPr="00571DEB">
                        <w:t xml:space="preserve">Evaluatie opdracht </w:t>
                      </w:r>
                      <w:r>
                        <w:t>Durf jij over de brug te komen</w:t>
                      </w:r>
                      <w:r w:rsidRPr="00571DEB">
                        <w:t>?</w:t>
                      </w:r>
                    </w:p>
                    <w:p w:rsidR="00E35458" w:rsidRPr="00571DEB" w:rsidRDefault="00E35458" w:rsidP="00E0346C">
                      <w:pPr>
                        <w:pStyle w:val="titelvervolgpagina"/>
                      </w:pPr>
                      <w:r>
                        <w:rPr>
                          <w:highlight w:val="yellow"/>
                        </w:rPr>
                        <w:t>?</w:t>
                      </w:r>
                    </w:p>
                    <w:p w:rsidR="00E35458" w:rsidRDefault="00E35458"/>
                  </w:txbxContent>
                </v:textbox>
                <w10:wrap type="tight" anchorx="page" anchory="page"/>
              </v:shape>
            </w:pict>
          </mc:Fallback>
        </mc:AlternateContent>
      </w:r>
      <w:r>
        <w:rPr>
          <w:noProof/>
        </w:rPr>
        <w:drawing>
          <wp:anchor distT="0" distB="0" distL="114300" distR="114300" simplePos="0" relativeHeight="251657216" behindDoc="0" locked="0" layoutInCell="1" allowOverlap="1">
            <wp:simplePos x="0" y="0"/>
            <wp:positionH relativeFrom="column">
              <wp:posOffset>1194435</wp:posOffset>
            </wp:positionH>
            <wp:positionV relativeFrom="paragraph">
              <wp:posOffset>-257175</wp:posOffset>
            </wp:positionV>
            <wp:extent cx="5671185" cy="381000"/>
            <wp:effectExtent l="0" t="0" r="0" b="0"/>
            <wp:wrapTight wrapText="bothSides">
              <wp:wrapPolygon edited="0">
                <wp:start x="0" y="2160"/>
                <wp:lineTo x="0" y="20520"/>
                <wp:lineTo x="21549" y="20520"/>
                <wp:lineTo x="21549" y="2160"/>
                <wp:lineTo x="0" y="2160"/>
              </wp:wrapPolygon>
            </wp:wrapTight>
            <wp:docPr id="69"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7118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simplePos x="0" y="0"/>
                <wp:positionH relativeFrom="page">
                  <wp:posOffset>1673860</wp:posOffset>
                </wp:positionH>
                <wp:positionV relativeFrom="page">
                  <wp:posOffset>984250</wp:posOffset>
                </wp:positionV>
                <wp:extent cx="5179060" cy="3114675"/>
                <wp:effectExtent l="0" t="3175" r="0" b="0"/>
                <wp:wrapTight wrapText="bothSides">
                  <wp:wrapPolygon edited="0">
                    <wp:start x="0" y="0"/>
                    <wp:lineTo x="21600" y="0"/>
                    <wp:lineTo x="21600" y="21600"/>
                    <wp:lineTo x="0" y="21600"/>
                    <wp:lineTo x="0" y="0"/>
                  </wp:wrapPolygon>
                </wp:wrapTight>
                <wp:docPr id="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311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959"/>
                              <w:gridCol w:w="1547"/>
                              <w:gridCol w:w="1500"/>
                            </w:tblGrid>
                            <w:tr w:rsidR="00E35458" w:rsidRPr="00513604">
                              <w:trPr>
                                <w:trHeight w:val="257"/>
                              </w:trPr>
                              <w:tc>
                                <w:tcPr>
                                  <w:tcW w:w="5182" w:type="dxa"/>
                                  <w:shd w:val="clear" w:color="auto" w:fill="3C3377"/>
                                </w:tcPr>
                                <w:p w:rsidR="00E35458" w:rsidRPr="00571DEB" w:rsidRDefault="00E35458" w:rsidP="00E0346C">
                                  <w:pPr>
                                    <w:pStyle w:val="tabelkop"/>
                                    <w:rPr>
                                      <w:highlight w:val="darkMagenta"/>
                                    </w:rPr>
                                  </w:pPr>
                                  <w:r w:rsidRPr="00571DEB">
                                    <w:t>Eisen</w:t>
                                  </w:r>
                                </w:p>
                              </w:tc>
                              <w:tc>
                                <w:tcPr>
                                  <w:tcW w:w="1550" w:type="dxa"/>
                                  <w:shd w:val="clear" w:color="auto" w:fill="3C3377"/>
                                </w:tcPr>
                                <w:p w:rsidR="00E35458" w:rsidRPr="00571DEB" w:rsidRDefault="00E35458" w:rsidP="00E0346C">
                                  <w:pPr>
                                    <w:pStyle w:val="tabelkop"/>
                                  </w:pPr>
                                  <w:r w:rsidRPr="00571DEB">
                                    <w:t>Beoordeling leerling</w:t>
                                  </w:r>
                                </w:p>
                              </w:tc>
                              <w:tc>
                                <w:tcPr>
                                  <w:tcW w:w="1500" w:type="dxa"/>
                                  <w:shd w:val="clear" w:color="auto" w:fill="3C3377"/>
                                </w:tcPr>
                                <w:p w:rsidR="00E35458" w:rsidRPr="00571DEB" w:rsidRDefault="00E35458" w:rsidP="00E0346C">
                                  <w:pPr>
                                    <w:pStyle w:val="tabelkop"/>
                                  </w:pPr>
                                  <w:r w:rsidRPr="00571DEB">
                                    <w:t>Beoordeling leerkracht</w:t>
                                  </w:r>
                                </w:p>
                              </w:tc>
                            </w:tr>
                            <w:tr w:rsidR="00E35458">
                              <w:trPr>
                                <w:trHeight w:val="257"/>
                              </w:trPr>
                              <w:tc>
                                <w:tcPr>
                                  <w:tcW w:w="5182" w:type="dxa"/>
                                  <w:vAlign w:val="center"/>
                                </w:tcPr>
                                <w:p w:rsidR="00E35458" w:rsidRDefault="00E35458" w:rsidP="00077AE9">
                                  <w:pPr>
                                    <w:pStyle w:val="tabel"/>
                                  </w:pPr>
                                  <w:r>
                                    <w:t>Ik heb drie bruggen bij mij in de buurt beschreven.</w:t>
                                  </w:r>
                                </w:p>
                              </w:tc>
                              <w:tc>
                                <w:tcPr>
                                  <w:tcW w:w="1550" w:type="dxa"/>
                                  <w:vAlign w:val="center"/>
                                </w:tcPr>
                                <w:p w:rsidR="00E35458" w:rsidRPr="00571DEB" w:rsidRDefault="00E35458" w:rsidP="001D13AF">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E35458" w:rsidRPr="00571DEB" w:rsidRDefault="00E35458" w:rsidP="001D13AF">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E35458">
                              <w:trPr>
                                <w:trHeight w:val="257"/>
                              </w:trPr>
                              <w:tc>
                                <w:tcPr>
                                  <w:tcW w:w="5182" w:type="dxa"/>
                                  <w:vAlign w:val="center"/>
                                </w:tcPr>
                                <w:p w:rsidR="00E35458" w:rsidRPr="009E5557" w:rsidRDefault="00E35458" w:rsidP="00077AE9">
                                  <w:pPr>
                                    <w:pStyle w:val="tabel"/>
                                    <w:rPr>
                                      <w:i/>
                                    </w:rPr>
                                  </w:pPr>
                                  <w:r>
                                    <w:t>Ik heb een collage gemaakt met foto’s en beschrijvingen van drie bruggen bij mij in de buurt.</w:t>
                                  </w:r>
                                </w:p>
                              </w:tc>
                              <w:tc>
                                <w:tcPr>
                                  <w:tcW w:w="1550" w:type="dxa"/>
                                  <w:vAlign w:val="center"/>
                                </w:tcPr>
                                <w:p w:rsidR="00E35458" w:rsidRPr="00571DEB" w:rsidRDefault="00E35458"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E35458" w:rsidRPr="00571DEB" w:rsidRDefault="00E35458"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E35458">
                              <w:trPr>
                                <w:trHeight w:val="257"/>
                              </w:trPr>
                              <w:tc>
                                <w:tcPr>
                                  <w:tcW w:w="5182" w:type="dxa"/>
                                  <w:vAlign w:val="center"/>
                                </w:tcPr>
                                <w:p w:rsidR="00E35458" w:rsidRPr="009E5557" w:rsidRDefault="00E35458" w:rsidP="00E0346C">
                                  <w:pPr>
                                    <w:pStyle w:val="tabel"/>
                                    <w:rPr>
                                      <w:i/>
                                    </w:rPr>
                                  </w:pPr>
                                  <w:r>
                                    <w:t>Ik weet hoe de vier meest voorkomende soorten bruggen gebouwd zijn.</w:t>
                                  </w:r>
                                </w:p>
                              </w:tc>
                              <w:tc>
                                <w:tcPr>
                                  <w:tcW w:w="1550" w:type="dxa"/>
                                  <w:vAlign w:val="center"/>
                                </w:tcPr>
                                <w:p w:rsidR="00E35458" w:rsidRPr="00571DEB" w:rsidRDefault="00E35458"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E35458" w:rsidRPr="00571DEB" w:rsidRDefault="00E35458"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E35458">
                              <w:trPr>
                                <w:trHeight w:val="257"/>
                              </w:trPr>
                              <w:tc>
                                <w:tcPr>
                                  <w:tcW w:w="5182" w:type="dxa"/>
                                  <w:vAlign w:val="center"/>
                                </w:tcPr>
                                <w:p w:rsidR="00E35458" w:rsidRPr="009E5557" w:rsidRDefault="00E35458" w:rsidP="00E0346C">
                                  <w:pPr>
                                    <w:pStyle w:val="tabel"/>
                                    <w:rPr>
                                      <w:i/>
                                    </w:rPr>
                                  </w:pPr>
                                  <w:r>
                                    <w:t>Ik heb ontdekt wat bruggen sterk maakt.</w:t>
                                  </w:r>
                                </w:p>
                              </w:tc>
                              <w:tc>
                                <w:tcPr>
                                  <w:tcW w:w="1550" w:type="dxa"/>
                                  <w:vAlign w:val="center"/>
                                </w:tcPr>
                                <w:p w:rsidR="00E35458" w:rsidRPr="00571DEB" w:rsidRDefault="00E35458"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E35458" w:rsidRPr="00571DEB" w:rsidRDefault="00E35458"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E35458">
                              <w:trPr>
                                <w:trHeight w:val="257"/>
                              </w:trPr>
                              <w:tc>
                                <w:tcPr>
                                  <w:tcW w:w="5182" w:type="dxa"/>
                                </w:tcPr>
                                <w:p w:rsidR="00E35458" w:rsidRPr="009E5557" w:rsidRDefault="00E35458" w:rsidP="00E0346C">
                                  <w:pPr>
                                    <w:pStyle w:val="tabel"/>
                                    <w:rPr>
                                      <w:i/>
                                    </w:rPr>
                                  </w:pPr>
                                  <w:r>
                                    <w:t>Ik kan soorten bruggen herkennen</w:t>
                                  </w:r>
                                  <w:r w:rsidRPr="009E5557">
                                    <w:rPr>
                                      <w:i/>
                                    </w:rPr>
                                    <w:t>.</w:t>
                                  </w:r>
                                </w:p>
                              </w:tc>
                              <w:tc>
                                <w:tcPr>
                                  <w:tcW w:w="1550" w:type="dxa"/>
                                  <w:vAlign w:val="center"/>
                                </w:tcPr>
                                <w:p w:rsidR="00E35458" w:rsidRPr="00571DEB" w:rsidRDefault="00E35458"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E35458" w:rsidRPr="00571DEB" w:rsidRDefault="00E35458"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E35458">
                              <w:trPr>
                                <w:trHeight w:val="257"/>
                              </w:trPr>
                              <w:tc>
                                <w:tcPr>
                                  <w:tcW w:w="5182" w:type="dxa"/>
                                  <w:vAlign w:val="center"/>
                                </w:tcPr>
                                <w:p w:rsidR="00E35458" w:rsidRPr="009E5557" w:rsidRDefault="00E35458" w:rsidP="00E0346C">
                                  <w:pPr>
                                    <w:pStyle w:val="tabel"/>
                                    <w:rPr>
                                      <w:i/>
                                    </w:rPr>
                                  </w:pPr>
                                  <w:r>
                                    <w:t>Ik heb zelf een stevige brug van 30 cm lang gebouwd</w:t>
                                  </w:r>
                                  <w:r w:rsidRPr="009E5557">
                                    <w:rPr>
                                      <w:i/>
                                    </w:rPr>
                                    <w:t>.</w:t>
                                  </w:r>
                                </w:p>
                              </w:tc>
                              <w:tc>
                                <w:tcPr>
                                  <w:tcW w:w="1550" w:type="dxa"/>
                                  <w:vAlign w:val="center"/>
                                </w:tcPr>
                                <w:p w:rsidR="00E35458" w:rsidRPr="00571DEB" w:rsidRDefault="00E35458"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E35458" w:rsidRPr="00571DEB" w:rsidRDefault="00E35458"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bl>
                          <w:p w:rsidR="00E35458" w:rsidRDefault="00E35458" w:rsidP="002230DA"/>
                        </w:txbxContent>
                      </wps:txbx>
                      <wps:bodyPr rot="0" vert="horz" wrap="square" lIns="44450" tIns="0" rIns="4445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3" type="#_x0000_t202" style="position:absolute;margin-left:131.8pt;margin-top:77.5pt;width:407.8pt;height:245.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" filled="f" stroked="f">
                <v:textbox inset="3.5pt,0,3.5pt,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959"/>
                        <w:gridCol w:w="1547"/>
                        <w:gridCol w:w="1500"/>
                      </w:tblGrid>
                      <w:tr w:rsidR="00E35458" w:rsidRPr="00513604">
                        <w:trPr>
                          <w:trHeight w:val="257"/>
                        </w:trPr>
                        <w:tc>
                          <w:tcPr>
                            <w:tcW w:w="5182" w:type="dxa"/>
                            <w:shd w:val="clear" w:color="auto" w:fill="3C3377"/>
                          </w:tcPr>
                          <w:p w:rsidR="00E35458" w:rsidRPr="00571DEB" w:rsidRDefault="00E35458" w:rsidP="00E0346C">
                            <w:pPr>
                              <w:pStyle w:val="tabelkop"/>
                              <w:rPr>
                                <w:highlight w:val="darkMagenta"/>
                              </w:rPr>
                            </w:pPr>
                            <w:r w:rsidRPr="00571DEB">
                              <w:t>Eisen</w:t>
                            </w:r>
                          </w:p>
                        </w:tc>
                        <w:tc>
                          <w:tcPr>
                            <w:tcW w:w="1550" w:type="dxa"/>
                            <w:shd w:val="clear" w:color="auto" w:fill="3C3377"/>
                          </w:tcPr>
                          <w:p w:rsidR="00E35458" w:rsidRPr="00571DEB" w:rsidRDefault="00E35458" w:rsidP="00E0346C">
                            <w:pPr>
                              <w:pStyle w:val="tabelkop"/>
                            </w:pPr>
                            <w:r w:rsidRPr="00571DEB">
                              <w:t>Beoordeling leerling</w:t>
                            </w:r>
                          </w:p>
                        </w:tc>
                        <w:tc>
                          <w:tcPr>
                            <w:tcW w:w="1500" w:type="dxa"/>
                            <w:shd w:val="clear" w:color="auto" w:fill="3C3377"/>
                          </w:tcPr>
                          <w:p w:rsidR="00E35458" w:rsidRPr="00571DEB" w:rsidRDefault="00E35458" w:rsidP="00E0346C">
                            <w:pPr>
                              <w:pStyle w:val="tabelkop"/>
                            </w:pPr>
                            <w:r w:rsidRPr="00571DEB">
                              <w:t>Beoordeling leerkracht</w:t>
                            </w:r>
                          </w:p>
                        </w:tc>
                      </w:tr>
                      <w:tr w:rsidR="00E35458">
                        <w:trPr>
                          <w:trHeight w:val="257"/>
                        </w:trPr>
                        <w:tc>
                          <w:tcPr>
                            <w:tcW w:w="5182" w:type="dxa"/>
                            <w:vAlign w:val="center"/>
                          </w:tcPr>
                          <w:p w:rsidR="00E35458" w:rsidRDefault="00E35458" w:rsidP="00077AE9">
                            <w:pPr>
                              <w:pStyle w:val="tabel"/>
                            </w:pPr>
                            <w:r>
                              <w:t>Ik heb drie bruggen bij mij in de buurt beschreven.</w:t>
                            </w:r>
                          </w:p>
                        </w:tc>
                        <w:tc>
                          <w:tcPr>
                            <w:tcW w:w="1550" w:type="dxa"/>
                            <w:vAlign w:val="center"/>
                          </w:tcPr>
                          <w:p w:rsidR="00E35458" w:rsidRPr="00571DEB" w:rsidRDefault="00E35458" w:rsidP="001D13AF">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E35458" w:rsidRPr="00571DEB" w:rsidRDefault="00E35458" w:rsidP="001D13AF">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E35458">
                        <w:trPr>
                          <w:trHeight w:val="257"/>
                        </w:trPr>
                        <w:tc>
                          <w:tcPr>
                            <w:tcW w:w="5182" w:type="dxa"/>
                            <w:vAlign w:val="center"/>
                          </w:tcPr>
                          <w:p w:rsidR="00E35458" w:rsidRPr="009E5557" w:rsidRDefault="00E35458" w:rsidP="00077AE9">
                            <w:pPr>
                              <w:pStyle w:val="tabel"/>
                              <w:rPr>
                                <w:i/>
                              </w:rPr>
                            </w:pPr>
                            <w:r>
                              <w:t>Ik heb een collage gemaakt met foto’s en beschrijvingen van drie bruggen bij mij in de buurt.</w:t>
                            </w:r>
                          </w:p>
                        </w:tc>
                        <w:tc>
                          <w:tcPr>
                            <w:tcW w:w="1550" w:type="dxa"/>
                            <w:vAlign w:val="center"/>
                          </w:tcPr>
                          <w:p w:rsidR="00E35458" w:rsidRPr="00571DEB" w:rsidRDefault="00E35458"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E35458" w:rsidRPr="00571DEB" w:rsidRDefault="00E35458"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E35458">
                        <w:trPr>
                          <w:trHeight w:val="257"/>
                        </w:trPr>
                        <w:tc>
                          <w:tcPr>
                            <w:tcW w:w="5182" w:type="dxa"/>
                            <w:vAlign w:val="center"/>
                          </w:tcPr>
                          <w:p w:rsidR="00E35458" w:rsidRPr="009E5557" w:rsidRDefault="00E35458" w:rsidP="00E0346C">
                            <w:pPr>
                              <w:pStyle w:val="tabel"/>
                              <w:rPr>
                                <w:i/>
                              </w:rPr>
                            </w:pPr>
                            <w:r>
                              <w:t>Ik weet hoe de vier meest voorkomende soorten bruggen gebouwd zijn.</w:t>
                            </w:r>
                          </w:p>
                        </w:tc>
                        <w:tc>
                          <w:tcPr>
                            <w:tcW w:w="1550" w:type="dxa"/>
                            <w:vAlign w:val="center"/>
                          </w:tcPr>
                          <w:p w:rsidR="00E35458" w:rsidRPr="00571DEB" w:rsidRDefault="00E35458"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E35458" w:rsidRPr="00571DEB" w:rsidRDefault="00E35458"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E35458">
                        <w:trPr>
                          <w:trHeight w:val="257"/>
                        </w:trPr>
                        <w:tc>
                          <w:tcPr>
                            <w:tcW w:w="5182" w:type="dxa"/>
                            <w:vAlign w:val="center"/>
                          </w:tcPr>
                          <w:p w:rsidR="00E35458" w:rsidRPr="009E5557" w:rsidRDefault="00E35458" w:rsidP="00E0346C">
                            <w:pPr>
                              <w:pStyle w:val="tabel"/>
                              <w:rPr>
                                <w:i/>
                              </w:rPr>
                            </w:pPr>
                            <w:r>
                              <w:t>Ik heb ontdekt wat bruggen sterk maakt.</w:t>
                            </w:r>
                          </w:p>
                        </w:tc>
                        <w:tc>
                          <w:tcPr>
                            <w:tcW w:w="1550" w:type="dxa"/>
                            <w:vAlign w:val="center"/>
                          </w:tcPr>
                          <w:p w:rsidR="00E35458" w:rsidRPr="00571DEB" w:rsidRDefault="00E35458"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E35458" w:rsidRPr="00571DEB" w:rsidRDefault="00E35458"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E35458">
                        <w:trPr>
                          <w:trHeight w:val="257"/>
                        </w:trPr>
                        <w:tc>
                          <w:tcPr>
                            <w:tcW w:w="5182" w:type="dxa"/>
                          </w:tcPr>
                          <w:p w:rsidR="00E35458" w:rsidRPr="009E5557" w:rsidRDefault="00E35458" w:rsidP="00E0346C">
                            <w:pPr>
                              <w:pStyle w:val="tabel"/>
                              <w:rPr>
                                <w:i/>
                              </w:rPr>
                            </w:pPr>
                            <w:r>
                              <w:t>Ik kan soorten bruggen herkennen</w:t>
                            </w:r>
                            <w:r w:rsidRPr="009E5557">
                              <w:rPr>
                                <w:i/>
                              </w:rPr>
                              <w:t>.</w:t>
                            </w:r>
                          </w:p>
                        </w:tc>
                        <w:tc>
                          <w:tcPr>
                            <w:tcW w:w="1550" w:type="dxa"/>
                            <w:vAlign w:val="center"/>
                          </w:tcPr>
                          <w:p w:rsidR="00E35458" w:rsidRPr="00571DEB" w:rsidRDefault="00E35458"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E35458" w:rsidRPr="00571DEB" w:rsidRDefault="00E35458"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E35458">
                        <w:trPr>
                          <w:trHeight w:val="257"/>
                        </w:trPr>
                        <w:tc>
                          <w:tcPr>
                            <w:tcW w:w="5182" w:type="dxa"/>
                            <w:vAlign w:val="center"/>
                          </w:tcPr>
                          <w:p w:rsidR="00E35458" w:rsidRPr="009E5557" w:rsidRDefault="00E35458" w:rsidP="00E0346C">
                            <w:pPr>
                              <w:pStyle w:val="tabel"/>
                              <w:rPr>
                                <w:i/>
                              </w:rPr>
                            </w:pPr>
                            <w:r>
                              <w:t>Ik heb zelf een stevige brug van 30 cm lang gebouwd</w:t>
                            </w:r>
                            <w:r w:rsidRPr="009E5557">
                              <w:rPr>
                                <w:i/>
                              </w:rPr>
                              <w:t>.</w:t>
                            </w:r>
                          </w:p>
                        </w:tc>
                        <w:tc>
                          <w:tcPr>
                            <w:tcW w:w="1550" w:type="dxa"/>
                            <w:vAlign w:val="center"/>
                          </w:tcPr>
                          <w:p w:rsidR="00E35458" w:rsidRPr="00571DEB" w:rsidRDefault="00E35458"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E35458" w:rsidRPr="00571DEB" w:rsidRDefault="00E35458"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bl>
                    <w:p w:rsidR="00E35458" w:rsidRDefault="00E35458" w:rsidP="002230DA"/>
                  </w:txbxContent>
                </v:textbox>
                <w10:wrap type="tight" anchorx="page" anchory="page"/>
              </v:shape>
            </w:pict>
          </mc:Fallback>
        </mc:AlternateContent>
      </w:r>
      <w:r w:rsidR="005A7786" w:rsidRPr="005560CF">
        <w:rPr>
          <w:noProof/>
          <w:lang w:val="en-US"/>
        </w:rPr>
        <w:t xml:space="preserve"> </w:t>
      </w:r>
    </w:p>
    <w:sectPr w:rsidR="005A7786" w:rsidSect="005A7786">
      <w:headerReference w:type="default" r:id="rId41"/>
      <w:footerReference w:type="even" r:id="rId42"/>
      <w:footerReference w:type="default" r:id="rId43"/>
      <w:pgSz w:w="11900" w:h="16840"/>
      <w:pgMar w:top="1080" w:right="1080" w:bottom="1080" w:left="10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458" w:rsidRDefault="00E35458">
      <w:r>
        <w:separator/>
      </w:r>
    </w:p>
  </w:endnote>
  <w:endnote w:type="continuationSeparator" w:id="0">
    <w:p w:rsidR="00E35458" w:rsidRDefault="00E35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unga">
    <w:panose1 w:val="00000400000000000000"/>
    <w:charset w:val="01"/>
    <w:family w:val="roman"/>
    <w:pitch w:val="variable"/>
  </w:font>
  <w:font w:name="Cambria">
    <w:panose1 w:val="02040503050406030204"/>
    <w:charset w:val="00"/>
    <w:family w:val="roman"/>
    <w:pitch w:val="variable"/>
    <w:sig w:usb0="E00006FF" w:usb1="400004FF"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458" w:rsidRDefault="00E35458" w:rsidP="005A778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E35458" w:rsidRDefault="00E35458" w:rsidP="005A778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458" w:rsidRPr="003249C3" w:rsidRDefault="00E35458" w:rsidP="005A7786">
    <w:pPr>
      <w:pStyle w:val="Voettekst"/>
      <w:framePr w:wrap="around" w:vAnchor="text" w:hAnchor="margin" w:xAlign="right" w:y="1"/>
      <w:rPr>
        <w:rStyle w:val="Paginanummer"/>
      </w:rPr>
    </w:pPr>
    <w:r w:rsidRPr="003249C3">
      <w:rPr>
        <w:rStyle w:val="Paginanummer"/>
        <w:sz w:val="16"/>
      </w:rPr>
      <w:fldChar w:fldCharType="begin"/>
    </w:r>
    <w:r w:rsidRPr="003249C3">
      <w:rPr>
        <w:rStyle w:val="Paginanummer"/>
        <w:sz w:val="16"/>
      </w:rPr>
      <w:instrText xml:space="preserve">PAGE  </w:instrText>
    </w:r>
    <w:r w:rsidRPr="003249C3">
      <w:rPr>
        <w:rStyle w:val="Paginanummer"/>
        <w:sz w:val="16"/>
      </w:rPr>
      <w:fldChar w:fldCharType="separate"/>
    </w:r>
    <w:r w:rsidR="00C908FB">
      <w:rPr>
        <w:rStyle w:val="Paginanummer"/>
        <w:noProof/>
        <w:sz w:val="16"/>
      </w:rPr>
      <w:t>4</w:t>
    </w:r>
    <w:r w:rsidRPr="003249C3">
      <w:rPr>
        <w:rStyle w:val="Paginanummer"/>
        <w:sz w:val="16"/>
      </w:rPr>
      <w:fldChar w:fldCharType="end"/>
    </w:r>
  </w:p>
  <w:p w:rsidR="00E35458" w:rsidRPr="003249C3" w:rsidRDefault="00E35458" w:rsidP="00305FAC">
    <w:pPr>
      <w:pStyle w:val="voettekst0"/>
    </w:pPr>
    <w:r>
      <w:t>Durf jij over de brug te komen</w:t>
    </w:r>
    <w:r w:rsidRPr="003249C3">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458" w:rsidRDefault="00E35458">
      <w:r>
        <w:separator/>
      </w:r>
    </w:p>
  </w:footnote>
  <w:footnote w:type="continuationSeparator" w:id="0">
    <w:p w:rsidR="00E35458" w:rsidRDefault="00E35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458" w:rsidRDefault="00C908FB">
    <w:pPr>
      <w:pStyle w:val="Koptekst"/>
    </w:pPr>
    <w:bookmarkStart w:id="4" w:name="_MacBuGuideStaticData_2588V"/>
    <w:bookmarkStart w:id="5" w:name="_MacBuGuideStaticData_820H"/>
    <w:r>
      <w:rPr>
        <w:noProof/>
      </w:rPr>
      <w:drawing>
        <wp:anchor distT="0" distB="0" distL="114300" distR="114300" simplePos="0" relativeHeight="251657216" behindDoc="0" locked="0" layoutInCell="1" allowOverlap="1">
          <wp:simplePos x="0" y="0"/>
          <wp:positionH relativeFrom="column">
            <wp:posOffset>-474980</wp:posOffset>
          </wp:positionH>
          <wp:positionV relativeFrom="paragraph">
            <wp:posOffset>-20955</wp:posOffset>
          </wp:positionV>
          <wp:extent cx="1328420" cy="1328420"/>
          <wp:effectExtent l="0" t="0" r="0" b="0"/>
          <wp:wrapTight wrapText="bothSides">
            <wp:wrapPolygon edited="0">
              <wp:start x="0" y="0"/>
              <wp:lineTo x="0" y="929"/>
              <wp:lineTo x="1549" y="4956"/>
              <wp:lineTo x="1859" y="9912"/>
              <wp:lineTo x="3098" y="14868"/>
              <wp:lineTo x="1859" y="17346"/>
              <wp:lineTo x="1859" y="18585"/>
              <wp:lineTo x="2168" y="19824"/>
              <wp:lineTo x="3407" y="21373"/>
              <wp:lineTo x="5885" y="21373"/>
              <wp:lineTo x="8363" y="19824"/>
              <wp:lineTo x="9912" y="15797"/>
              <wp:lineTo x="9602" y="10222"/>
              <wp:lineTo x="18585" y="5576"/>
              <wp:lineTo x="18585" y="4956"/>
              <wp:lineTo x="21373" y="3407"/>
              <wp:lineTo x="21373" y="0"/>
              <wp:lineTo x="13319"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42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page">
            <wp:posOffset>25400</wp:posOffset>
          </wp:positionH>
          <wp:positionV relativeFrom="page">
            <wp:posOffset>2171700</wp:posOffset>
          </wp:positionV>
          <wp:extent cx="838200" cy="8496300"/>
          <wp:effectExtent l="0" t="0" r="0" b="0"/>
          <wp:wrapTight wrapText="bothSides">
            <wp:wrapPolygon edited="0">
              <wp:start x="0" y="0"/>
              <wp:lineTo x="0" y="21552"/>
              <wp:lineTo x="21109" y="21552"/>
              <wp:lineTo x="21109"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849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458">
      <w:rPr>
        <w:noProof/>
        <w:lang w:val="en-US"/>
      </w:rPr>
      <w:t xml:space="preserve"> </w:t>
    </w:r>
  </w:p>
  <w:bookmarkEnd w:id="4"/>
  <w:bookmarkEnd w:id="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o"/>
      <w:lvlJc w:val="left"/>
      <w:pPr>
        <w:tabs>
          <w:tab w:val="num" w:pos="720"/>
        </w:tabs>
        <w:ind w:left="720" w:hanging="360"/>
      </w:pPr>
      <w:rPr>
        <w:rFonts w:ascii="Courier New" w:hAnsi="Courier New" w:cs="Courier New"/>
      </w:rPr>
    </w:lvl>
  </w:abstractNum>
  <w:abstractNum w:abstractNumId="1" w15:restartNumberingAfterBreak="0">
    <w:nsid w:val="0D923A50"/>
    <w:multiLevelType w:val="multilevel"/>
    <w:tmpl w:val="3728437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0AE1D16"/>
    <w:multiLevelType w:val="hybridMultilevel"/>
    <w:tmpl w:val="17568112"/>
    <w:lvl w:ilvl="0" w:tplc="4B8A6588">
      <w:start w:val="9"/>
      <w:numFmt w:val="bullet"/>
      <w:lvlText w:val="-"/>
      <w:lvlJc w:val="left"/>
      <w:pPr>
        <w:tabs>
          <w:tab w:val="num" w:pos="720"/>
        </w:tabs>
        <w:ind w:left="720" w:hanging="360"/>
      </w:pPr>
      <w:rPr>
        <w:rFonts w:ascii="Arial" w:eastAsia="Tunga"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9D6CCF"/>
    <w:multiLevelType w:val="hybridMultilevel"/>
    <w:tmpl w:val="10B67704"/>
    <w:lvl w:ilvl="0" w:tplc="4B8A6588">
      <w:start w:val="9"/>
      <w:numFmt w:val="bullet"/>
      <w:lvlText w:val="-"/>
      <w:lvlJc w:val="left"/>
      <w:pPr>
        <w:tabs>
          <w:tab w:val="num" w:pos="1068"/>
        </w:tabs>
        <w:ind w:left="1068" w:hanging="360"/>
      </w:pPr>
      <w:rPr>
        <w:rFonts w:ascii="Arial" w:eastAsia="Tunga" w:hAnsi="Arial" w:cs="Arial" w:hint="default"/>
      </w:rPr>
    </w:lvl>
    <w:lvl w:ilvl="1" w:tplc="0413000F">
      <w:start w:val="1"/>
      <w:numFmt w:val="decimal"/>
      <w:lvlText w:val="%2."/>
      <w:lvlJc w:val="left"/>
      <w:pPr>
        <w:tabs>
          <w:tab w:val="num" w:pos="1788"/>
        </w:tabs>
        <w:ind w:left="1788" w:hanging="360"/>
      </w:pPr>
      <w:rPr>
        <w:rFonts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1900511A"/>
    <w:multiLevelType w:val="hybridMultilevel"/>
    <w:tmpl w:val="937224AA"/>
    <w:lvl w:ilvl="0" w:tplc="9AB46D46">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4C6BA1"/>
    <w:multiLevelType w:val="hybridMultilevel"/>
    <w:tmpl w:val="B9848D00"/>
    <w:lvl w:ilvl="0" w:tplc="4B8A6588">
      <w:start w:val="9"/>
      <w:numFmt w:val="bullet"/>
      <w:lvlText w:val="-"/>
      <w:lvlJc w:val="left"/>
      <w:pPr>
        <w:tabs>
          <w:tab w:val="num" w:pos="1068"/>
        </w:tabs>
        <w:ind w:left="1068" w:hanging="360"/>
      </w:pPr>
      <w:rPr>
        <w:rFonts w:ascii="Arial" w:eastAsia="Tunga" w:hAnsi="Arial" w:cs="Arial" w:hint="default"/>
      </w:rPr>
    </w:lvl>
    <w:lvl w:ilvl="1" w:tplc="0413000F">
      <w:start w:val="1"/>
      <w:numFmt w:val="decimal"/>
      <w:lvlText w:val="%2."/>
      <w:lvlJc w:val="left"/>
      <w:pPr>
        <w:tabs>
          <w:tab w:val="num" w:pos="1788"/>
        </w:tabs>
        <w:ind w:left="1788" w:hanging="360"/>
      </w:pPr>
      <w:rPr>
        <w:rFonts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22BE7B61"/>
    <w:multiLevelType w:val="hybridMultilevel"/>
    <w:tmpl w:val="0E80B6D2"/>
    <w:lvl w:ilvl="0" w:tplc="4B8A6588">
      <w:start w:val="9"/>
      <w:numFmt w:val="bullet"/>
      <w:lvlText w:val="-"/>
      <w:lvlJc w:val="left"/>
      <w:pPr>
        <w:tabs>
          <w:tab w:val="num" w:pos="720"/>
        </w:tabs>
        <w:ind w:left="720" w:hanging="360"/>
      </w:pPr>
      <w:rPr>
        <w:rFonts w:ascii="Arial" w:eastAsia="Tunga"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A4778B"/>
    <w:multiLevelType w:val="hybridMultilevel"/>
    <w:tmpl w:val="D0FCE226"/>
    <w:lvl w:ilvl="0" w:tplc="4B8A6588">
      <w:start w:val="9"/>
      <w:numFmt w:val="bullet"/>
      <w:lvlText w:val="-"/>
      <w:lvlJc w:val="left"/>
      <w:pPr>
        <w:tabs>
          <w:tab w:val="num" w:pos="1068"/>
        </w:tabs>
        <w:ind w:left="1068" w:hanging="360"/>
      </w:pPr>
      <w:rPr>
        <w:rFonts w:ascii="Arial" w:eastAsia="Tunga" w:hAnsi="Arial" w:cs="Arial" w:hint="default"/>
      </w:rPr>
    </w:lvl>
    <w:lvl w:ilvl="1" w:tplc="0413000F">
      <w:start w:val="1"/>
      <w:numFmt w:val="decimal"/>
      <w:lvlText w:val="%2."/>
      <w:lvlJc w:val="left"/>
      <w:pPr>
        <w:tabs>
          <w:tab w:val="num" w:pos="1788"/>
        </w:tabs>
        <w:ind w:left="1788" w:hanging="360"/>
      </w:pPr>
      <w:rPr>
        <w:rFonts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2B4E0A64"/>
    <w:multiLevelType w:val="hybridMultilevel"/>
    <w:tmpl w:val="AFCA5450"/>
    <w:lvl w:ilvl="0" w:tplc="4B8A6588">
      <w:start w:val="9"/>
      <w:numFmt w:val="bullet"/>
      <w:lvlText w:val="-"/>
      <w:lvlJc w:val="left"/>
      <w:pPr>
        <w:tabs>
          <w:tab w:val="num" w:pos="720"/>
        </w:tabs>
        <w:ind w:left="720" w:hanging="360"/>
      </w:pPr>
      <w:rPr>
        <w:rFonts w:ascii="Arial" w:eastAsia="Tunga" w:hAnsi="Aria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D1361C"/>
    <w:multiLevelType w:val="hybridMultilevel"/>
    <w:tmpl w:val="F7B6B83C"/>
    <w:lvl w:ilvl="0" w:tplc="4B8A6588">
      <w:start w:val="9"/>
      <w:numFmt w:val="bullet"/>
      <w:lvlText w:val="-"/>
      <w:lvlJc w:val="left"/>
      <w:pPr>
        <w:tabs>
          <w:tab w:val="num" w:pos="720"/>
        </w:tabs>
        <w:ind w:left="720" w:hanging="360"/>
      </w:pPr>
      <w:rPr>
        <w:rFonts w:ascii="Arial" w:eastAsia="Tunga"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C429D2"/>
    <w:multiLevelType w:val="hybridMultilevel"/>
    <w:tmpl w:val="37284374"/>
    <w:lvl w:ilvl="0" w:tplc="4DA2CD5A">
      <w:start w:val="1"/>
      <w:numFmt w:val="decimal"/>
      <w:pStyle w:val="opsomming"/>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3765B6"/>
    <w:multiLevelType w:val="hybridMultilevel"/>
    <w:tmpl w:val="A07C3C12"/>
    <w:lvl w:ilvl="0" w:tplc="4B8A6588">
      <w:start w:val="9"/>
      <w:numFmt w:val="bullet"/>
      <w:lvlText w:val="-"/>
      <w:lvlJc w:val="left"/>
      <w:pPr>
        <w:tabs>
          <w:tab w:val="num" w:pos="720"/>
        </w:tabs>
        <w:ind w:left="720" w:hanging="360"/>
      </w:pPr>
      <w:rPr>
        <w:rFonts w:ascii="Arial" w:eastAsia="Tunga" w:hAnsi="Aria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42160E"/>
    <w:multiLevelType w:val="hybridMultilevel"/>
    <w:tmpl w:val="7F58DF34"/>
    <w:lvl w:ilvl="0" w:tplc="0E0E7886">
      <w:start w:val="4"/>
      <w:numFmt w:val="decimal"/>
      <w:lvlText w:val="%1.)"/>
      <w:lvlJc w:val="left"/>
      <w:pPr>
        <w:tabs>
          <w:tab w:val="num" w:pos="720"/>
        </w:tabs>
        <w:ind w:left="720" w:hanging="360"/>
      </w:pPr>
      <w:rPr>
        <w:rFonts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62450D"/>
    <w:multiLevelType w:val="hybridMultilevel"/>
    <w:tmpl w:val="A442F5FE"/>
    <w:lvl w:ilvl="0" w:tplc="4B8A6588">
      <w:start w:val="9"/>
      <w:numFmt w:val="bullet"/>
      <w:lvlText w:val="-"/>
      <w:lvlJc w:val="left"/>
      <w:pPr>
        <w:tabs>
          <w:tab w:val="num" w:pos="720"/>
        </w:tabs>
        <w:ind w:left="720" w:hanging="360"/>
      </w:pPr>
      <w:rPr>
        <w:rFonts w:ascii="Arial" w:eastAsia="Tunga" w:hAnsi="Arial" w:cs="Arial"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3E9101F2"/>
    <w:multiLevelType w:val="hybridMultilevel"/>
    <w:tmpl w:val="77F2DAF6"/>
    <w:lvl w:ilvl="0" w:tplc="4B8A6588">
      <w:start w:val="4"/>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C844A5"/>
    <w:multiLevelType w:val="hybridMultilevel"/>
    <w:tmpl w:val="4E64A6D2"/>
    <w:lvl w:ilvl="0" w:tplc="4B8A6588">
      <w:start w:val="9"/>
      <w:numFmt w:val="bullet"/>
      <w:lvlText w:val="-"/>
      <w:lvlJc w:val="left"/>
      <w:pPr>
        <w:tabs>
          <w:tab w:val="num" w:pos="720"/>
        </w:tabs>
        <w:ind w:left="720" w:hanging="360"/>
      </w:pPr>
      <w:rPr>
        <w:rFonts w:ascii="Arial" w:eastAsia="Tunga" w:hAnsi="Aria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FB2A70"/>
    <w:multiLevelType w:val="hybridMultilevel"/>
    <w:tmpl w:val="A850A07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7ED44C6C"/>
    <w:multiLevelType w:val="hybridMultilevel"/>
    <w:tmpl w:val="3B967180"/>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num w:numId="1">
    <w:abstractNumId w:val="4"/>
  </w:num>
  <w:num w:numId="2">
    <w:abstractNumId w:val="10"/>
  </w:num>
  <w:num w:numId="3">
    <w:abstractNumId w:val="17"/>
  </w:num>
  <w:num w:numId="4">
    <w:abstractNumId w:val="14"/>
  </w:num>
  <w:num w:numId="5">
    <w:abstractNumId w:val="9"/>
  </w:num>
  <w:num w:numId="6">
    <w:abstractNumId w:val="12"/>
  </w:num>
  <w:num w:numId="7">
    <w:abstractNumId w:val="16"/>
  </w:num>
  <w:num w:numId="8">
    <w:abstractNumId w:val="13"/>
  </w:num>
  <w:num w:numId="9">
    <w:abstractNumId w:val="5"/>
  </w:num>
  <w:num w:numId="10">
    <w:abstractNumId w:val="7"/>
  </w:num>
  <w:num w:numId="11">
    <w:abstractNumId w:val="3"/>
  </w:num>
  <w:num w:numId="12">
    <w:abstractNumId w:val="15"/>
  </w:num>
  <w:num w:numId="13">
    <w:abstractNumId w:val="11"/>
  </w:num>
  <w:num w:numId="14">
    <w:abstractNumId w:val="8"/>
  </w:num>
  <w:num w:numId="15">
    <w:abstractNumId w:val="0"/>
  </w:num>
  <w:num w:numId="16">
    <w:abstractNumId w:val="2"/>
  </w:num>
  <w:num w:numId="17">
    <w:abstractNumId w:val="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style="mso-position-vertical-relative:page" fill="f" fillcolor="white" stroke="f">
      <v:fill color="white" on="f"/>
      <v:stroke on="f"/>
      <o:colormru v:ext="edit" colors="#42347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1"/>
    <w:docVar w:name="OpenInPublishingView" w:val="0"/>
    <w:docVar w:name="PublishingViewTables" w:val="0"/>
    <w:docVar w:name="ShowOutlines" w:val="1"/>
  </w:docVars>
  <w:rsids>
    <w:rsidRoot w:val="004343ED"/>
    <w:rsid w:val="00077AE9"/>
    <w:rsid w:val="001114E0"/>
    <w:rsid w:val="00115357"/>
    <w:rsid w:val="001542D6"/>
    <w:rsid w:val="001579DB"/>
    <w:rsid w:val="00174BAF"/>
    <w:rsid w:val="00186613"/>
    <w:rsid w:val="001D13AF"/>
    <w:rsid w:val="001F41A5"/>
    <w:rsid w:val="002230DA"/>
    <w:rsid w:val="00252792"/>
    <w:rsid w:val="0029512E"/>
    <w:rsid w:val="002D28B8"/>
    <w:rsid w:val="00305FAC"/>
    <w:rsid w:val="00343D29"/>
    <w:rsid w:val="004018D0"/>
    <w:rsid w:val="004343ED"/>
    <w:rsid w:val="00447A48"/>
    <w:rsid w:val="00494293"/>
    <w:rsid w:val="004A598B"/>
    <w:rsid w:val="004B23DC"/>
    <w:rsid w:val="004E51CE"/>
    <w:rsid w:val="00535281"/>
    <w:rsid w:val="005A7786"/>
    <w:rsid w:val="006A2305"/>
    <w:rsid w:val="006E15DF"/>
    <w:rsid w:val="006F4731"/>
    <w:rsid w:val="00752124"/>
    <w:rsid w:val="007B0324"/>
    <w:rsid w:val="007D5EC5"/>
    <w:rsid w:val="00863367"/>
    <w:rsid w:val="009038A4"/>
    <w:rsid w:val="00927ACD"/>
    <w:rsid w:val="009712C6"/>
    <w:rsid w:val="009E5557"/>
    <w:rsid w:val="00A106D5"/>
    <w:rsid w:val="00A35514"/>
    <w:rsid w:val="00AB723A"/>
    <w:rsid w:val="00AF6920"/>
    <w:rsid w:val="00B24FB2"/>
    <w:rsid w:val="00B83421"/>
    <w:rsid w:val="00C24CDC"/>
    <w:rsid w:val="00C36902"/>
    <w:rsid w:val="00C908FB"/>
    <w:rsid w:val="00C97CD9"/>
    <w:rsid w:val="00D36160"/>
    <w:rsid w:val="00D37FBD"/>
    <w:rsid w:val="00DC38D5"/>
    <w:rsid w:val="00E0346C"/>
    <w:rsid w:val="00E21E6B"/>
    <w:rsid w:val="00E35458"/>
    <w:rsid w:val="00E46E5B"/>
    <w:rsid w:val="00EC4615"/>
    <w:rsid w:val="00F43A08"/>
    <w:rsid w:val="00F44311"/>
    <w:rsid w:val="00F8180A"/>
    <w:rsid w:val="00FA7DA9"/>
    <w:rsid w:val="00FC18FF"/>
    <w:rsid w:val="00FE1CCA"/>
    <w:rsid w:val="00FE741C"/>
    <w:rsid w:val="00FF7C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yle="mso-position-vertical-relative:page" fill="f" fillcolor="white" stroke="f">
      <v:fill color="white" on="f"/>
      <v:stroke on="f"/>
      <o:colormru v:ext="edit" colors="#423477"/>
    </o:shapedefaults>
    <o:shapelayout v:ext="edit">
      <o:idmap v:ext="edit" data="1"/>
    </o:shapelayout>
  </w:shapeDefaults>
  <w:doNotEmbedSmartTags/>
  <w:decimalSymbol w:val=","/>
  <w:listSeparator w:val=";"/>
  <w14:docId w14:val="16FEB4FE"/>
  <w15:chartTrackingRefBased/>
  <w15:docId w15:val="{6A70EA11-415A-413B-B5B1-155735B24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45594"/>
    <w:rPr>
      <w:rFonts w:ascii="Arial" w:eastAsia="Times New Roman" w:hAnsi="Arial"/>
    </w:rPr>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table" w:customStyle="1" w:styleId="TableNormal">
    <w:name w:val="Table Normal"/>
    <w:semiHidden/>
    <w:rsid w:val="00316BA2"/>
    <w:pPr>
      <w:spacing w:after="200"/>
    </w:pPr>
    <w:rPr>
      <w:sz w:val="24"/>
      <w:szCs w:val="24"/>
      <w:lang w:eastAsia="en-US"/>
    </w:rPr>
    <w:tblPr>
      <w:tblInd w:w="0" w:type="dxa"/>
      <w:tblCellMar>
        <w:top w:w="0" w:type="dxa"/>
        <w:left w:w="108" w:type="dxa"/>
        <w:bottom w:w="0" w:type="dxa"/>
        <w:right w:w="108" w:type="dxa"/>
      </w:tblCellMar>
    </w:tblPr>
  </w:style>
  <w:style w:type="paragraph" w:styleId="Koptekst">
    <w:name w:val="header"/>
    <w:basedOn w:val="Standaard"/>
    <w:link w:val="KoptekstChar"/>
    <w:uiPriority w:val="99"/>
    <w:semiHidden/>
    <w:unhideWhenUsed/>
    <w:rsid w:val="00406557"/>
    <w:pPr>
      <w:tabs>
        <w:tab w:val="center" w:pos="4536"/>
        <w:tab w:val="right" w:pos="9072"/>
      </w:tabs>
    </w:pPr>
  </w:style>
  <w:style w:type="character" w:customStyle="1" w:styleId="KoptekstChar">
    <w:name w:val="Koptekst Char"/>
    <w:link w:val="Koptekst"/>
    <w:uiPriority w:val="99"/>
    <w:semiHidden/>
    <w:rsid w:val="00406557"/>
    <w:rPr>
      <w:sz w:val="24"/>
      <w:szCs w:val="24"/>
    </w:rPr>
  </w:style>
  <w:style w:type="paragraph" w:styleId="Voettekst">
    <w:name w:val="footer"/>
    <w:basedOn w:val="Standaard"/>
    <w:link w:val="VoettekstChar"/>
    <w:uiPriority w:val="99"/>
    <w:semiHidden/>
    <w:unhideWhenUsed/>
    <w:rsid w:val="00406557"/>
    <w:pPr>
      <w:tabs>
        <w:tab w:val="center" w:pos="4536"/>
        <w:tab w:val="right" w:pos="9072"/>
      </w:tabs>
    </w:pPr>
  </w:style>
  <w:style w:type="character" w:customStyle="1" w:styleId="VoettekstChar">
    <w:name w:val="Voettekst Char"/>
    <w:link w:val="Voettekst"/>
    <w:uiPriority w:val="99"/>
    <w:semiHidden/>
    <w:rsid w:val="00406557"/>
    <w:rPr>
      <w:sz w:val="24"/>
      <w:szCs w:val="24"/>
    </w:rPr>
  </w:style>
  <w:style w:type="paragraph" w:customStyle="1" w:styleId="legendatabel">
    <w:name w:val="legenda tabel"/>
    <w:basedOn w:val="plattetekst"/>
    <w:rsid w:val="00B83421"/>
    <w:rPr>
      <w:color w:val="6B58DA"/>
      <w:sz w:val="16"/>
      <w:szCs w:val="18"/>
    </w:rPr>
  </w:style>
  <w:style w:type="paragraph" w:customStyle="1" w:styleId="plattetekst">
    <w:name w:val="platte tekst"/>
    <w:basedOn w:val="Standaard"/>
    <w:link w:val="plattetekstChar"/>
    <w:rsid w:val="001F41A5"/>
    <w:pPr>
      <w:widowControl w:val="0"/>
      <w:autoSpaceDE w:val="0"/>
      <w:autoSpaceDN w:val="0"/>
      <w:adjustRightInd w:val="0"/>
      <w:spacing w:line="360" w:lineRule="auto"/>
      <w:jc w:val="both"/>
      <w:textAlignment w:val="center"/>
    </w:pPr>
    <w:rPr>
      <w:rFonts w:eastAsia="Cambria" w:cs="ArialMT"/>
      <w:color w:val="000000"/>
      <w:sz w:val="22"/>
      <w:szCs w:val="22"/>
      <w:lang w:eastAsia="en-US"/>
    </w:rPr>
  </w:style>
  <w:style w:type="character" w:customStyle="1" w:styleId="plattetekstChar">
    <w:name w:val="platte tekst Char"/>
    <w:link w:val="plattetekst"/>
    <w:rsid w:val="001F41A5"/>
    <w:rPr>
      <w:rFonts w:ascii="Arial" w:eastAsia="Cambria" w:hAnsi="Arial" w:cs="ArialMT"/>
      <w:color w:val="000000"/>
      <w:sz w:val="22"/>
      <w:szCs w:val="22"/>
      <w:lang w:val="nl-NL" w:eastAsia="en-US" w:bidi="ar-SA"/>
    </w:rPr>
  </w:style>
  <w:style w:type="character" w:styleId="Paginanummer">
    <w:name w:val="page number"/>
    <w:basedOn w:val="Standaardalinea-lettertype"/>
    <w:uiPriority w:val="99"/>
    <w:semiHidden/>
    <w:unhideWhenUsed/>
    <w:rsid w:val="00761AE7"/>
  </w:style>
  <w:style w:type="character" w:styleId="Hyperlink">
    <w:name w:val="Hyperlink"/>
    <w:rsid w:val="00045594"/>
    <w:rPr>
      <w:color w:val="0000FF"/>
      <w:u w:val="single"/>
    </w:rPr>
  </w:style>
  <w:style w:type="table" w:styleId="Tabelraster">
    <w:name w:val="Table Grid"/>
    <w:basedOn w:val="Standaardtabel"/>
    <w:rsid w:val="00181C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ussenkopje">
    <w:name w:val="tussenkopje"/>
    <w:basedOn w:val="Standaard"/>
    <w:link w:val="tussenkopjeChar"/>
    <w:rsid w:val="00E46E5B"/>
    <w:pPr>
      <w:widowControl w:val="0"/>
      <w:autoSpaceDE w:val="0"/>
      <w:autoSpaceDN w:val="0"/>
      <w:adjustRightInd w:val="0"/>
      <w:spacing w:line="360" w:lineRule="auto"/>
      <w:jc w:val="both"/>
      <w:textAlignment w:val="center"/>
    </w:pPr>
    <w:rPr>
      <w:rFonts w:eastAsia="Cambria" w:cs="Arial-BoldMT"/>
      <w:b/>
      <w:bCs/>
      <w:color w:val="F19400"/>
      <w:sz w:val="22"/>
      <w:szCs w:val="22"/>
      <w:lang w:eastAsia="en-US"/>
    </w:rPr>
  </w:style>
  <w:style w:type="character" w:customStyle="1" w:styleId="tussenkopjeChar">
    <w:name w:val="tussenkopje Char"/>
    <w:link w:val="tussenkopje"/>
    <w:rsid w:val="00DC38D5"/>
    <w:rPr>
      <w:rFonts w:ascii="Arial" w:eastAsia="Cambria" w:hAnsi="Arial" w:cs="Arial-BoldMT"/>
      <w:b/>
      <w:bCs/>
      <w:color w:val="F19400"/>
      <w:sz w:val="22"/>
      <w:szCs w:val="22"/>
      <w:lang w:val="nl-NL" w:eastAsia="en-US" w:bidi="ar-SA"/>
    </w:rPr>
  </w:style>
  <w:style w:type="paragraph" w:customStyle="1" w:styleId="titel">
    <w:name w:val="titel"/>
    <w:basedOn w:val="Standaard"/>
    <w:rsid w:val="00DC38D5"/>
    <w:pPr>
      <w:jc w:val="right"/>
    </w:pPr>
    <w:rPr>
      <w:b/>
      <w:color w:val="FFFFFF"/>
      <w:sz w:val="28"/>
    </w:rPr>
  </w:style>
  <w:style w:type="paragraph" w:customStyle="1" w:styleId="opsomming">
    <w:name w:val="opsomming"/>
    <w:basedOn w:val="Standaard"/>
    <w:rsid w:val="001F41A5"/>
    <w:pPr>
      <w:widowControl w:val="0"/>
      <w:numPr>
        <w:numId w:val="2"/>
      </w:numPr>
      <w:tabs>
        <w:tab w:val="left" w:pos="426"/>
      </w:tabs>
      <w:autoSpaceDE w:val="0"/>
      <w:autoSpaceDN w:val="0"/>
      <w:adjustRightInd w:val="0"/>
      <w:spacing w:line="360" w:lineRule="auto"/>
      <w:ind w:left="426" w:hanging="426"/>
      <w:contextualSpacing/>
      <w:textAlignment w:val="center"/>
    </w:pPr>
    <w:rPr>
      <w:rFonts w:eastAsia="Cambria" w:cs="ArialMT"/>
      <w:color w:val="000000"/>
      <w:spacing w:val="-3"/>
      <w:sz w:val="22"/>
      <w:szCs w:val="22"/>
      <w:lang w:eastAsia="en-US"/>
    </w:rPr>
  </w:style>
  <w:style w:type="paragraph" w:customStyle="1" w:styleId="tabel">
    <w:name w:val="tabel"/>
    <w:basedOn w:val="Standaard"/>
    <w:rsid w:val="00DC38D5"/>
    <w:rPr>
      <w:sz w:val="22"/>
    </w:rPr>
  </w:style>
  <w:style w:type="paragraph" w:customStyle="1" w:styleId="tabelkop">
    <w:name w:val="tabel kop"/>
    <w:basedOn w:val="Standaard"/>
    <w:rsid w:val="00DC38D5"/>
    <w:rPr>
      <w:b/>
      <w:color w:val="FFFFFF"/>
      <w:sz w:val="22"/>
    </w:rPr>
  </w:style>
  <w:style w:type="paragraph" w:customStyle="1" w:styleId="titelvervolgpagina">
    <w:name w:val="titel vervolgpagina"/>
    <w:basedOn w:val="Standaard"/>
    <w:rsid w:val="00DC38D5"/>
    <w:rPr>
      <w:b/>
      <w:color w:val="FFFFFF"/>
      <w:sz w:val="28"/>
    </w:rPr>
  </w:style>
  <w:style w:type="paragraph" w:customStyle="1" w:styleId="voettekst0">
    <w:name w:val="voettekst"/>
    <w:basedOn w:val="Voettekst"/>
    <w:rsid w:val="00305FAC"/>
    <w:pPr>
      <w:ind w:right="360"/>
      <w:jc w:val="right"/>
    </w:pPr>
    <w:rPr>
      <w:i/>
      <w:color w:val="FF9900"/>
      <w:sz w:val="16"/>
    </w:rPr>
  </w:style>
  <w:style w:type="paragraph" w:customStyle="1" w:styleId="paginanummer0">
    <w:name w:val="paginanummer"/>
    <w:basedOn w:val="Voettekst"/>
    <w:rsid w:val="00305FAC"/>
    <w:pPr>
      <w:framePr w:wrap="around" w:vAnchor="text" w:hAnchor="margin" w:xAlign="right" w:y="1"/>
    </w:pPr>
    <w:rPr>
      <w:sz w:val="16"/>
    </w:rPr>
  </w:style>
  <w:style w:type="character" w:styleId="GevolgdeHyperlink">
    <w:name w:val="FollowedHyperlink"/>
    <w:rsid w:val="007D5EC5"/>
    <w:rPr>
      <w:color w:val="800080"/>
      <w:u w:val="single"/>
    </w:rPr>
  </w:style>
  <w:style w:type="paragraph" w:styleId="Normaalweb">
    <w:name w:val="Normal (Web)"/>
    <w:basedOn w:val="Standaard"/>
    <w:rsid w:val="001579DB"/>
    <w:pPr>
      <w:spacing w:before="100" w:beforeAutospacing="1" w:after="100" w:afterAutospacing="1"/>
    </w:pPr>
    <w:rPr>
      <w:rFonts w:ascii="Times New Roman" w:hAnsi="Times New Roman"/>
      <w:sz w:val="24"/>
      <w:szCs w:val="24"/>
    </w:rPr>
  </w:style>
  <w:style w:type="character" w:customStyle="1" w:styleId="algemeen">
    <w:name w:val="algemeen"/>
    <w:basedOn w:val="Standaardalinea-lettertype"/>
    <w:rsid w:val="00157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chooltv.nl/video/mystrix-de-brug-van-da-vinci-over-constructies/" TargetMode="External"/><Relationship Id="rId18" Type="http://schemas.openxmlformats.org/officeDocument/2006/relationships/hyperlink" Target="http://www.schooltv.nl/beeldbank/clip/20051031_bruggen02" TargetMode="External"/><Relationship Id="rId26" Type="http://schemas.openxmlformats.org/officeDocument/2006/relationships/hyperlink" Target="http://www.hetklokhuis.nl/lees/dossiers/read/dossier_intro.cfm?did=08777006-508B-E261-7912D45AE163A202" TargetMode="External"/><Relationship Id="rId39" Type="http://schemas.openxmlformats.org/officeDocument/2006/relationships/hyperlink" Target="http://weetje-insecten.yurls.net/index.php?mod=yurlspage&amp;pageId=26244" TargetMode="External"/><Relationship Id="rId3" Type="http://schemas.openxmlformats.org/officeDocument/2006/relationships/settings" Target="settings.xml"/><Relationship Id="rId21" Type="http://schemas.openxmlformats.org/officeDocument/2006/relationships/hyperlink" Target="https://schooltv.nl/video/bruggen-van-spaghetti-kan-spaghetti-een-baksteen-dragen/" TargetMode="External"/><Relationship Id="rId34" Type="http://schemas.openxmlformats.org/officeDocument/2006/relationships/hyperlink" Target="http://www.saltabel.org/DeterminatietabelKlein.pdf" TargetMode="External"/><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schooltv.nl/beeldbank/clip/20051031_bruggen02" TargetMode="External"/><Relationship Id="rId17" Type="http://schemas.openxmlformats.org/officeDocument/2006/relationships/hyperlink" Target="http://www.schooltv.nl/beeldbank/clip/20051031_bruggen01" TargetMode="External"/><Relationship Id="rId25" Type="http://schemas.openxmlformats.org/officeDocument/2006/relationships/hyperlink" Target="http://www.saltabel.org/DeterminatietabelKlein.pdf" TargetMode="External"/><Relationship Id="rId33" Type="http://schemas.openxmlformats.org/officeDocument/2006/relationships/hyperlink" Target="http://www.vlindernet.nl/" TargetMode="External"/><Relationship Id="rId38" Type="http://schemas.openxmlformats.org/officeDocument/2006/relationships/hyperlink" Target="http://www.schooltv.nl/beeldbank/clippopup/20050115_vaneitotvlinder0" TargetMode="External"/><Relationship Id="rId2" Type="http://schemas.openxmlformats.org/officeDocument/2006/relationships/styles" Target="styles.xml"/><Relationship Id="rId16" Type="http://schemas.openxmlformats.org/officeDocument/2006/relationships/hyperlink" Target="http://constructie.weebly.com/soorten-bruggen.html" TargetMode="External"/><Relationship Id="rId20" Type="http://schemas.openxmlformats.org/officeDocument/2006/relationships/hyperlink" Target="http://www.ontdekplek.nl/wb/brug.pdf" TargetMode="External"/><Relationship Id="rId29" Type="http://schemas.openxmlformats.org/officeDocument/2006/relationships/hyperlink" Target="http://www.schooltv.nl/beeldbank/clippopup/20050115_vaneitotvlinder0"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hooltv.nl/beeldbank/clip/20051031_bruggen01" TargetMode="External"/><Relationship Id="rId24" Type="http://schemas.openxmlformats.org/officeDocument/2006/relationships/hyperlink" Target="http://www.vlindernet.nl/" TargetMode="External"/><Relationship Id="rId32" Type="http://schemas.openxmlformats.org/officeDocument/2006/relationships/hyperlink" Target="http://www.soortenbank.nl/determinatie.php" TargetMode="External"/><Relationship Id="rId37" Type="http://schemas.openxmlformats.org/officeDocument/2006/relationships/hyperlink" Target="http://www.iselinge.nl/scholenplein/pabolessen/99002dgroei/vlinder.htm" TargetMode="External"/><Relationship Id="rId40" Type="http://schemas.openxmlformats.org/officeDocument/2006/relationships/image" Target="media/image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chooltv.nl/video/bruggen-van-spaghetti-kan-spaghetti-een-baksteen-dragen/" TargetMode="External"/><Relationship Id="rId23" Type="http://schemas.openxmlformats.org/officeDocument/2006/relationships/hyperlink" Target="http://www.soortenbank.nl/determinatie.php" TargetMode="External"/><Relationship Id="rId28" Type="http://schemas.openxmlformats.org/officeDocument/2006/relationships/hyperlink" Target="http://www.iselinge.nl/scholenplein/pabolessen/99002dgroei/vlinder.htm" TargetMode="External"/><Relationship Id="rId36" Type="http://schemas.openxmlformats.org/officeDocument/2006/relationships/hyperlink" Target="http://www.iselinge.nl/scholenplein/pabolessen/99002dgroei/vlieg.htm" TargetMode="External"/><Relationship Id="rId10" Type="http://schemas.openxmlformats.org/officeDocument/2006/relationships/hyperlink" Target="http://constructie.weebly.com/soorten-bruggen.html" TargetMode="External"/><Relationship Id="rId19" Type="http://schemas.openxmlformats.org/officeDocument/2006/relationships/hyperlink" Target="https://schooltv.nl/video/mystrix-de-brug-van-da-vinci-over-constructies/" TargetMode="External"/><Relationship Id="rId31" Type="http://schemas.openxmlformats.org/officeDocument/2006/relationships/hyperlink" Target="http://www.beesies.nl/kenmerken/insekten.htm"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ontdekplek.nl/wb/brug.pdf" TargetMode="External"/><Relationship Id="rId22" Type="http://schemas.openxmlformats.org/officeDocument/2006/relationships/hyperlink" Target="http://www.beesies.nl/kenmerken/insekten.htm" TargetMode="External"/><Relationship Id="rId27" Type="http://schemas.openxmlformats.org/officeDocument/2006/relationships/hyperlink" Target="http://www.iselinge.nl/scholenplein/pabolessen/99002dgroei/vlieg.htm" TargetMode="External"/><Relationship Id="rId30" Type="http://schemas.openxmlformats.org/officeDocument/2006/relationships/hyperlink" Target="http://weetje-insecten.yurls.net/index.php?mod=yurlspage&amp;pageId=26244" TargetMode="External"/><Relationship Id="rId35" Type="http://schemas.openxmlformats.org/officeDocument/2006/relationships/hyperlink" Target="http://www.hetklokhuis.nl/lees/dossiers/read/dossier_intro.cfm?did=08777006-508B-E261-7912D45AE163A202" TargetMode="Externa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en\Studio%20Maan\09%20Digitop\sjablonen\Sjabloon_word%202003_win.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Sjabloon_word 2003_win.dot</Template>
  <TotalTime>1</TotalTime>
  <Pages>4</Pages>
  <Words>2</Words>
  <Characters>16</Characters>
  <Application>Microsoft Office Word</Application>
  <DocSecurity>4</DocSecurity>
  <Lines>1</Lines>
  <Paragraphs>1</Paragraphs>
  <ScaleCrop>false</ScaleCrop>
  <HeadingPairs>
    <vt:vector size="2" baseType="variant">
      <vt:variant>
        <vt:lpstr>Titel</vt:lpstr>
      </vt:variant>
      <vt:variant>
        <vt:i4>1</vt:i4>
      </vt:variant>
    </vt:vector>
  </HeadingPairs>
  <TitlesOfParts>
    <vt:vector size="1" baseType="lpstr">
      <vt:lpstr>  </vt:lpstr>
    </vt:vector>
  </TitlesOfParts>
  <Company>Verbaal Bureau voor visuele Communicatie</Company>
  <LinksUpToDate>false</LinksUpToDate>
  <CharactersWithSpaces>17</CharactersWithSpaces>
  <SharedDoc>false</SharedDoc>
  <HLinks>
    <vt:vector size="114" baseType="variant">
      <vt:variant>
        <vt:i4>4980826</vt:i4>
      </vt:variant>
      <vt:variant>
        <vt:i4>54</vt:i4>
      </vt:variant>
      <vt:variant>
        <vt:i4>0</vt:i4>
      </vt:variant>
      <vt:variant>
        <vt:i4>5</vt:i4>
      </vt:variant>
      <vt:variant>
        <vt:lpwstr>http://weetje-insecten.yurls.net/index.php?mod=yurlspage&amp;pageId=26244</vt:lpwstr>
      </vt:variant>
      <vt:variant>
        <vt:lpwstr/>
      </vt:variant>
      <vt:variant>
        <vt:i4>7667730</vt:i4>
      </vt:variant>
      <vt:variant>
        <vt:i4>51</vt:i4>
      </vt:variant>
      <vt:variant>
        <vt:i4>0</vt:i4>
      </vt:variant>
      <vt:variant>
        <vt:i4>5</vt:i4>
      </vt:variant>
      <vt:variant>
        <vt:lpwstr>http://www.schooltv.nl/beeldbank/clippopup/20050115_vaneitotvlinder0</vt:lpwstr>
      </vt:variant>
      <vt:variant>
        <vt:lpwstr/>
      </vt:variant>
      <vt:variant>
        <vt:i4>7864376</vt:i4>
      </vt:variant>
      <vt:variant>
        <vt:i4>48</vt:i4>
      </vt:variant>
      <vt:variant>
        <vt:i4>0</vt:i4>
      </vt:variant>
      <vt:variant>
        <vt:i4>5</vt:i4>
      </vt:variant>
      <vt:variant>
        <vt:lpwstr>http://www.iselinge.nl/scholenplein/pabolessen/99002dgroei/vlinder.htm</vt:lpwstr>
      </vt:variant>
      <vt:variant>
        <vt:lpwstr/>
      </vt:variant>
      <vt:variant>
        <vt:i4>589910</vt:i4>
      </vt:variant>
      <vt:variant>
        <vt:i4>45</vt:i4>
      </vt:variant>
      <vt:variant>
        <vt:i4>0</vt:i4>
      </vt:variant>
      <vt:variant>
        <vt:i4>5</vt:i4>
      </vt:variant>
      <vt:variant>
        <vt:lpwstr>http://www.iselinge.nl/scholenplein/pabolessen/99002dgroei/vlieg.htm</vt:lpwstr>
      </vt:variant>
      <vt:variant>
        <vt:lpwstr/>
      </vt:variant>
      <vt:variant>
        <vt:i4>7208964</vt:i4>
      </vt:variant>
      <vt:variant>
        <vt:i4>42</vt:i4>
      </vt:variant>
      <vt:variant>
        <vt:i4>0</vt:i4>
      </vt:variant>
      <vt:variant>
        <vt:i4>5</vt:i4>
      </vt:variant>
      <vt:variant>
        <vt:lpwstr>http://www.hetklokhuis.nl/lees/dossiers/read/dossier_intro.cfm?did=08777006-508B-E261-7912D45AE163A202</vt:lpwstr>
      </vt:variant>
      <vt:variant>
        <vt:lpwstr/>
      </vt:variant>
      <vt:variant>
        <vt:i4>2293877</vt:i4>
      </vt:variant>
      <vt:variant>
        <vt:i4>39</vt:i4>
      </vt:variant>
      <vt:variant>
        <vt:i4>0</vt:i4>
      </vt:variant>
      <vt:variant>
        <vt:i4>5</vt:i4>
      </vt:variant>
      <vt:variant>
        <vt:lpwstr>http://www.saltabel.org/DeterminatietabelKlein.pdf</vt:lpwstr>
      </vt:variant>
      <vt:variant>
        <vt:lpwstr/>
      </vt:variant>
      <vt:variant>
        <vt:i4>327747</vt:i4>
      </vt:variant>
      <vt:variant>
        <vt:i4>36</vt:i4>
      </vt:variant>
      <vt:variant>
        <vt:i4>0</vt:i4>
      </vt:variant>
      <vt:variant>
        <vt:i4>5</vt:i4>
      </vt:variant>
      <vt:variant>
        <vt:lpwstr>http://www.vlindernet.nl/</vt:lpwstr>
      </vt:variant>
      <vt:variant>
        <vt:lpwstr/>
      </vt:variant>
      <vt:variant>
        <vt:i4>7602211</vt:i4>
      </vt:variant>
      <vt:variant>
        <vt:i4>33</vt:i4>
      </vt:variant>
      <vt:variant>
        <vt:i4>0</vt:i4>
      </vt:variant>
      <vt:variant>
        <vt:i4>5</vt:i4>
      </vt:variant>
      <vt:variant>
        <vt:lpwstr>http://www.soortenbank.nl/determinatie.php</vt:lpwstr>
      </vt:variant>
      <vt:variant>
        <vt:lpwstr/>
      </vt:variant>
      <vt:variant>
        <vt:i4>5439562</vt:i4>
      </vt:variant>
      <vt:variant>
        <vt:i4>30</vt:i4>
      </vt:variant>
      <vt:variant>
        <vt:i4>0</vt:i4>
      </vt:variant>
      <vt:variant>
        <vt:i4>5</vt:i4>
      </vt:variant>
      <vt:variant>
        <vt:lpwstr>http://www.beesies.nl/kenmerken/insekten.htm</vt:lpwstr>
      </vt:variant>
      <vt:variant>
        <vt:lpwstr/>
      </vt:variant>
      <vt:variant>
        <vt:i4>917569</vt:i4>
      </vt:variant>
      <vt:variant>
        <vt:i4>27</vt:i4>
      </vt:variant>
      <vt:variant>
        <vt:i4>0</vt:i4>
      </vt:variant>
      <vt:variant>
        <vt:i4>5</vt:i4>
      </vt:variant>
      <vt:variant>
        <vt:lpwstr>http://www.kidzlab.nl/content/view/94/57/1/1/</vt:lpwstr>
      </vt:variant>
      <vt:variant>
        <vt:lpwstr/>
      </vt:variant>
      <vt:variant>
        <vt:i4>3211313</vt:i4>
      </vt:variant>
      <vt:variant>
        <vt:i4>24</vt:i4>
      </vt:variant>
      <vt:variant>
        <vt:i4>0</vt:i4>
      </vt:variant>
      <vt:variant>
        <vt:i4>5</vt:i4>
      </vt:variant>
      <vt:variant>
        <vt:lpwstr>http://www.jaarvandebrug.nl/docs/Spaghettibruggenbouwen.doc</vt:lpwstr>
      </vt:variant>
      <vt:variant>
        <vt:lpwstr/>
      </vt:variant>
      <vt:variant>
        <vt:i4>5832776</vt:i4>
      </vt:variant>
      <vt:variant>
        <vt:i4>21</vt:i4>
      </vt:variant>
      <vt:variant>
        <vt:i4>0</vt:i4>
      </vt:variant>
      <vt:variant>
        <vt:i4>5</vt:i4>
      </vt:variant>
      <vt:variant>
        <vt:lpwstr>http://www.ontdekplek.nl/wb/brug.pdf</vt:lpwstr>
      </vt:variant>
      <vt:variant>
        <vt:lpwstr/>
      </vt:variant>
      <vt:variant>
        <vt:i4>4653141</vt:i4>
      </vt:variant>
      <vt:variant>
        <vt:i4>18</vt:i4>
      </vt:variant>
      <vt:variant>
        <vt:i4>0</vt:i4>
      </vt:variant>
      <vt:variant>
        <vt:i4>5</vt:i4>
      </vt:variant>
      <vt:variant>
        <vt:lpwstr>http://www.schooltv.nl/mystrix/pdf/w1hangbrug.pdf</vt:lpwstr>
      </vt:variant>
      <vt:variant>
        <vt:lpwstr/>
      </vt:variant>
      <vt:variant>
        <vt:i4>2097266</vt:i4>
      </vt:variant>
      <vt:variant>
        <vt:i4>15</vt:i4>
      </vt:variant>
      <vt:variant>
        <vt:i4>0</vt:i4>
      </vt:variant>
      <vt:variant>
        <vt:i4>5</vt:i4>
      </vt:variant>
      <vt:variant>
        <vt:lpwstr>http://www.schooltv.nl/mystrix/wereld1.htm</vt:lpwstr>
      </vt:variant>
      <vt:variant>
        <vt:lpwstr/>
      </vt:variant>
      <vt:variant>
        <vt:i4>6946915</vt:i4>
      </vt:variant>
      <vt:variant>
        <vt:i4>12</vt:i4>
      </vt:variant>
      <vt:variant>
        <vt:i4>0</vt:i4>
      </vt:variant>
      <vt:variant>
        <vt:i4>5</vt:i4>
      </vt:variant>
      <vt:variant>
        <vt:lpwstr>http://www.willemwever.nl/antwoord?vraag=tntnXsHrGmKvKoJurL</vt:lpwstr>
      </vt:variant>
      <vt:variant>
        <vt:lpwstr/>
      </vt:variant>
      <vt:variant>
        <vt:i4>2293863</vt:i4>
      </vt:variant>
      <vt:variant>
        <vt:i4>9</vt:i4>
      </vt:variant>
      <vt:variant>
        <vt:i4>0</vt:i4>
      </vt:variant>
      <vt:variant>
        <vt:i4>5</vt:i4>
      </vt:variant>
      <vt:variant>
        <vt:lpwstr>http://player.omroep.nl/?aflID=5962259</vt:lpwstr>
      </vt:variant>
      <vt:variant>
        <vt:lpwstr/>
      </vt:variant>
      <vt:variant>
        <vt:i4>852014</vt:i4>
      </vt:variant>
      <vt:variant>
        <vt:i4>6</vt:i4>
      </vt:variant>
      <vt:variant>
        <vt:i4>0</vt:i4>
      </vt:variant>
      <vt:variant>
        <vt:i4>5</vt:i4>
      </vt:variant>
      <vt:variant>
        <vt:lpwstr>http://www.schooltv.nl/beeldbank/clip/20051031_bruggen02</vt:lpwstr>
      </vt:variant>
      <vt:variant>
        <vt:lpwstr/>
      </vt:variant>
      <vt:variant>
        <vt:i4>917550</vt:i4>
      </vt:variant>
      <vt:variant>
        <vt:i4>3</vt:i4>
      </vt:variant>
      <vt:variant>
        <vt:i4>0</vt:i4>
      </vt:variant>
      <vt:variant>
        <vt:i4>5</vt:i4>
      </vt:variant>
      <vt:variant>
        <vt:lpwstr>http://www.schooltv.nl/beeldbank/clip/20051031_bruggen01</vt:lpwstr>
      </vt:variant>
      <vt:variant>
        <vt:lpwstr/>
      </vt:variant>
      <vt:variant>
        <vt:i4>5701643</vt:i4>
      </vt:variant>
      <vt:variant>
        <vt:i4>0</vt:i4>
      </vt:variant>
      <vt:variant>
        <vt:i4>0</vt:i4>
      </vt:variant>
      <vt:variant>
        <vt:i4>5</vt:i4>
      </vt:variant>
      <vt:variant>
        <vt:lpwstr>http://www.bruggenstichting.nl/watiseenbrug/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Marga</dc:creator>
  <cp:keywords/>
  <cp:lastModifiedBy>Bianca Kuiphuis</cp:lastModifiedBy>
  <cp:revision>2</cp:revision>
  <cp:lastPrinted>2009-06-04T08:30:00Z</cp:lastPrinted>
  <dcterms:created xsi:type="dcterms:W3CDTF">2018-10-15T14:53:00Z</dcterms:created>
  <dcterms:modified xsi:type="dcterms:W3CDTF">2018-10-15T14:53:00Z</dcterms:modified>
</cp:coreProperties>
</file>